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5A9" w:rsidRDefault="001525A9" w:rsidP="00A41824"/>
    <w:tbl>
      <w:tblPr>
        <w:tblW w:w="9782" w:type="dxa"/>
        <w:tblInd w:w="-34" w:type="dxa"/>
        <w:tblLayout w:type="fixed"/>
        <w:tblLook w:val="0000"/>
      </w:tblPr>
      <w:tblGrid>
        <w:gridCol w:w="3970"/>
        <w:gridCol w:w="1701"/>
        <w:gridCol w:w="4111"/>
      </w:tblGrid>
      <w:tr w:rsidR="001525A9" w:rsidTr="000B69FF">
        <w:tc>
          <w:tcPr>
            <w:tcW w:w="3970" w:type="dxa"/>
          </w:tcPr>
          <w:p w:rsidR="001525A9" w:rsidRDefault="001525A9" w:rsidP="000B69FF">
            <w:pPr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Российская Федерация</w:t>
            </w:r>
          </w:p>
          <w:p w:rsidR="001525A9" w:rsidRDefault="001525A9" w:rsidP="000B69FF">
            <w:pPr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сельская администрация</w:t>
            </w:r>
          </w:p>
          <w:p w:rsidR="001525A9" w:rsidRDefault="001525A9" w:rsidP="000B69FF">
            <w:pPr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Талицкого сельского </w:t>
            </w:r>
          </w:p>
          <w:p w:rsidR="001525A9" w:rsidRDefault="001525A9" w:rsidP="000B69FF">
            <w:pPr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поселения</w:t>
            </w:r>
          </w:p>
          <w:p w:rsidR="001525A9" w:rsidRDefault="001525A9" w:rsidP="000B69FF">
            <w:pPr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Усть-Канского района</w:t>
            </w:r>
          </w:p>
          <w:p w:rsidR="001525A9" w:rsidRDefault="001525A9" w:rsidP="000B69FF">
            <w:pPr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Республика Алтай </w:t>
            </w:r>
          </w:p>
          <w:p w:rsidR="001525A9" w:rsidRDefault="001525A9" w:rsidP="000B69F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ПОСТАНОВЛЕНИЕ</w:t>
            </w:r>
          </w:p>
          <w:p w:rsidR="001525A9" w:rsidRDefault="001525A9" w:rsidP="000B69FF">
            <w:pPr>
              <w:ind w:right="340"/>
              <w:jc w:val="center"/>
              <w:rPr>
                <w:sz w:val="28"/>
                <w:szCs w:val="28"/>
              </w:rPr>
            </w:pPr>
          </w:p>
          <w:p w:rsidR="001525A9" w:rsidRDefault="001525A9" w:rsidP="000B69FF">
            <w:pPr>
              <w:ind w:right="340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1525A9" w:rsidRDefault="001525A9" w:rsidP="000B69FF">
            <w:pPr>
              <w:jc w:val="both"/>
              <w:rPr>
                <w:b/>
                <w:sz w:val="28"/>
                <w:szCs w:val="28"/>
              </w:rPr>
            </w:pPr>
            <w:r>
              <w:rPr>
                <w:rFonts w:ascii="CG Times Cyr" w:hAnsi="CG Times Cyr"/>
                <w:b/>
                <w:sz w:val="28"/>
                <w:szCs w:val="28"/>
              </w:rPr>
              <w:t xml:space="preserve">   </w:t>
            </w:r>
          </w:p>
          <w:p w:rsidR="001525A9" w:rsidRDefault="001525A9" w:rsidP="000B69FF">
            <w:pPr>
              <w:jc w:val="center"/>
              <w:rPr>
                <w:b/>
                <w:sz w:val="28"/>
                <w:szCs w:val="28"/>
              </w:rPr>
            </w:pPr>
          </w:p>
          <w:p w:rsidR="001525A9" w:rsidRDefault="001525A9" w:rsidP="000B69FF">
            <w:pPr>
              <w:jc w:val="center"/>
              <w:rPr>
                <w:sz w:val="28"/>
                <w:szCs w:val="28"/>
              </w:rPr>
            </w:pPr>
            <w:r w:rsidRPr="006C4D3C">
              <w:rPr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in;height:58.8pt;mso-position-horizontal-relative:char;mso-position-vertical-relative:line">
                  <v:imagedata r:id="rId5" o:title=""/>
                </v:shape>
              </w:pict>
            </w:r>
          </w:p>
        </w:tc>
        <w:tc>
          <w:tcPr>
            <w:tcW w:w="4111" w:type="dxa"/>
          </w:tcPr>
          <w:p w:rsidR="001525A9" w:rsidRDefault="001525A9" w:rsidP="000B69FF">
            <w:pPr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Россия Федерациязы </w:t>
            </w:r>
          </w:p>
          <w:p w:rsidR="001525A9" w:rsidRDefault="001525A9" w:rsidP="000B69FF">
            <w:pPr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jyp</w:t>
            </w:r>
            <w:r>
              <w:rPr>
                <w:b/>
                <w:sz w:val="28"/>
                <w:szCs w:val="28"/>
              </w:rPr>
              <w:t xml:space="preserve">т </w:t>
            </w:r>
            <w:r>
              <w:rPr>
                <w:b/>
                <w:sz w:val="28"/>
                <w:szCs w:val="28"/>
                <w:lang w:val="en-US"/>
              </w:rPr>
              <w:t>a</w:t>
            </w:r>
            <w:r>
              <w:rPr>
                <w:b/>
                <w:sz w:val="28"/>
                <w:szCs w:val="28"/>
              </w:rPr>
              <w:t xml:space="preserve">дминистрациязы </w:t>
            </w:r>
          </w:p>
          <w:p w:rsidR="001525A9" w:rsidRDefault="001525A9" w:rsidP="000B69FF">
            <w:pPr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Талицадагы </w:t>
            </w:r>
            <w:r>
              <w:rPr>
                <w:b/>
                <w:sz w:val="28"/>
                <w:szCs w:val="28"/>
                <w:lang w:val="en-US"/>
              </w:rPr>
              <w:t>j</w:t>
            </w:r>
            <w:r>
              <w:rPr>
                <w:b/>
                <w:sz w:val="28"/>
                <w:szCs w:val="28"/>
              </w:rPr>
              <w:t xml:space="preserve">урт        </w:t>
            </w:r>
          </w:p>
          <w:p w:rsidR="001525A9" w:rsidRDefault="001525A9" w:rsidP="000B69FF">
            <w:pPr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jee</w:t>
            </w:r>
            <w:r>
              <w:rPr>
                <w:b/>
                <w:sz w:val="28"/>
                <w:szCs w:val="28"/>
              </w:rPr>
              <w:t xml:space="preserve">зенин </w:t>
            </w:r>
          </w:p>
          <w:p w:rsidR="001525A9" w:rsidRDefault="001525A9" w:rsidP="000B69FF">
            <w:pPr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Кан-Оозы аймак </w:t>
            </w:r>
          </w:p>
          <w:p w:rsidR="001525A9" w:rsidRDefault="001525A9" w:rsidP="000B69FF">
            <w:pPr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Алтай Республиканын </w:t>
            </w:r>
          </w:p>
          <w:p w:rsidR="001525A9" w:rsidRDefault="001525A9" w:rsidP="000B69FF">
            <w:pPr>
              <w:ind w:right="340"/>
              <w:jc w:val="center"/>
              <w:rPr>
                <w:b/>
                <w:sz w:val="28"/>
                <w:szCs w:val="28"/>
              </w:rPr>
            </w:pPr>
          </w:p>
          <w:p w:rsidR="001525A9" w:rsidRDefault="001525A9" w:rsidP="000B69FF">
            <w:pPr>
              <w:ind w:right="3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</w:t>
            </w:r>
            <w:r w:rsidRPr="00FD65BF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1525A9" w:rsidRDefault="001525A9" w:rsidP="00A41824"/>
    <w:p w:rsidR="001525A9" w:rsidRPr="00792714" w:rsidRDefault="001525A9" w:rsidP="00A41824">
      <w:pPr>
        <w:rPr>
          <w:sz w:val="28"/>
          <w:szCs w:val="28"/>
        </w:rPr>
      </w:pPr>
      <w:r>
        <w:rPr>
          <w:sz w:val="28"/>
          <w:szCs w:val="28"/>
        </w:rPr>
        <w:t>29.09</w:t>
      </w:r>
      <w:r w:rsidRPr="00792714">
        <w:rPr>
          <w:sz w:val="28"/>
          <w:szCs w:val="28"/>
        </w:rPr>
        <w:t>.2016 год                              с. Усть-Кум</w:t>
      </w:r>
      <w:r>
        <w:rPr>
          <w:sz w:val="28"/>
          <w:szCs w:val="28"/>
        </w:rPr>
        <w:t>ир                          № 47</w:t>
      </w:r>
    </w:p>
    <w:p w:rsidR="001525A9" w:rsidRDefault="001525A9"/>
    <w:p w:rsidR="001525A9" w:rsidRDefault="001525A9"/>
    <w:p w:rsidR="001525A9" w:rsidRPr="00BD7D06" w:rsidRDefault="001525A9" w:rsidP="00BD7D06">
      <w:pPr>
        <w:rPr>
          <w:sz w:val="28"/>
          <w:szCs w:val="28"/>
        </w:rPr>
      </w:pPr>
      <w:r w:rsidRPr="00BD7D06">
        <w:rPr>
          <w:rStyle w:val="elementhandle"/>
          <w:sz w:val="28"/>
          <w:szCs w:val="28"/>
        </w:rPr>
        <w:t xml:space="preserve">Об утверждении плана </w:t>
      </w:r>
      <w:r w:rsidRPr="00BD7D06">
        <w:rPr>
          <w:sz w:val="28"/>
          <w:szCs w:val="28"/>
        </w:rPr>
        <w:t xml:space="preserve">антикоррупционных </w:t>
      </w:r>
    </w:p>
    <w:p w:rsidR="001525A9" w:rsidRPr="00BD7D06" w:rsidRDefault="001525A9" w:rsidP="00BD7D06">
      <w:pPr>
        <w:rPr>
          <w:sz w:val="28"/>
          <w:szCs w:val="28"/>
        </w:rPr>
      </w:pPr>
      <w:r w:rsidRPr="00BD7D06">
        <w:rPr>
          <w:sz w:val="28"/>
          <w:szCs w:val="28"/>
        </w:rPr>
        <w:t xml:space="preserve">действий в муниципальном образования </w:t>
      </w:r>
    </w:p>
    <w:p w:rsidR="001525A9" w:rsidRPr="00BD7D06" w:rsidRDefault="001525A9" w:rsidP="00BD7D06">
      <w:pPr>
        <w:rPr>
          <w:sz w:val="28"/>
          <w:szCs w:val="28"/>
        </w:rPr>
      </w:pPr>
      <w:r w:rsidRPr="00BD7D06">
        <w:rPr>
          <w:sz w:val="28"/>
          <w:szCs w:val="28"/>
        </w:rPr>
        <w:t xml:space="preserve">Талицкое сельское поселение  Усть-Канского района </w:t>
      </w:r>
    </w:p>
    <w:p w:rsidR="001525A9" w:rsidRPr="00BD7D06" w:rsidRDefault="001525A9" w:rsidP="00BD7D06">
      <w:pPr>
        <w:rPr>
          <w:sz w:val="28"/>
          <w:szCs w:val="28"/>
        </w:rPr>
      </w:pPr>
      <w:r w:rsidRPr="00BD7D06">
        <w:rPr>
          <w:sz w:val="28"/>
          <w:szCs w:val="28"/>
        </w:rPr>
        <w:t>Республики Алтай на 2016-2017 годы</w:t>
      </w:r>
    </w:p>
    <w:p w:rsidR="001525A9" w:rsidRDefault="001525A9" w:rsidP="00BD7D06">
      <w:pPr>
        <w:pStyle w:val="Heading2"/>
      </w:pPr>
    </w:p>
    <w:p w:rsidR="001525A9" w:rsidRPr="00BD7D06" w:rsidRDefault="001525A9" w:rsidP="00BD7D06">
      <w:pPr>
        <w:pStyle w:val="a"/>
        <w:spacing w:line="206" w:lineRule="exact"/>
        <w:ind w:left="4"/>
        <w:rPr>
          <w:sz w:val="28"/>
          <w:szCs w:val="28"/>
        </w:rPr>
      </w:pPr>
      <w:r w:rsidRPr="00BD7D06">
        <w:rPr>
          <w:sz w:val="28"/>
          <w:szCs w:val="28"/>
        </w:rPr>
        <w:t>Рассмотрев представленные документы, в соответствии с Федеральным законом "Об общих принципах организации местного самоуправления в Российской Федерации" от 06.10.2003 № 131-ФЗ, руководствуясь Уставом Талицкого сельского поселения.</w:t>
      </w:r>
    </w:p>
    <w:p w:rsidR="001525A9" w:rsidRPr="00BD7D06" w:rsidRDefault="001525A9" w:rsidP="00BD7D06">
      <w:pPr>
        <w:pStyle w:val="a"/>
        <w:spacing w:line="206" w:lineRule="exact"/>
        <w:ind w:left="4"/>
        <w:jc w:val="center"/>
        <w:rPr>
          <w:sz w:val="28"/>
          <w:szCs w:val="28"/>
        </w:rPr>
      </w:pPr>
    </w:p>
    <w:p w:rsidR="001525A9" w:rsidRDefault="001525A9" w:rsidP="00BD7D06">
      <w:pPr>
        <w:pStyle w:val="NormalWeb"/>
        <w:jc w:val="center"/>
      </w:pPr>
      <w:r>
        <w:rPr>
          <w:sz w:val="28"/>
          <w:szCs w:val="28"/>
        </w:rPr>
        <w:t>ПОСТАНОВЛЯЕТ:</w:t>
      </w:r>
    </w:p>
    <w:p w:rsidR="001525A9" w:rsidRPr="00BD7D06" w:rsidRDefault="001525A9" w:rsidP="00BD7D06">
      <w:pPr>
        <w:jc w:val="both"/>
        <w:rPr>
          <w:sz w:val="28"/>
          <w:szCs w:val="28"/>
        </w:rPr>
      </w:pPr>
      <w:r w:rsidRPr="00BD7D06">
        <w:rPr>
          <w:sz w:val="28"/>
          <w:szCs w:val="28"/>
        </w:rPr>
        <w:t xml:space="preserve">     1. Утвердить прилагаемый </w:t>
      </w:r>
      <w:r>
        <w:rPr>
          <w:sz w:val="28"/>
          <w:szCs w:val="28"/>
        </w:rPr>
        <w:t xml:space="preserve">план </w:t>
      </w:r>
      <w:r w:rsidRPr="00BD7D06">
        <w:rPr>
          <w:sz w:val="28"/>
          <w:szCs w:val="28"/>
        </w:rPr>
        <w:t>антикоррупционных Талицкое сельское поселение  Усть-Канского района Республики Алтай на 2016-2017 годы  (приложение №1).</w:t>
      </w:r>
    </w:p>
    <w:p w:rsidR="001525A9" w:rsidRDefault="001525A9" w:rsidP="00792714">
      <w:pPr>
        <w:pStyle w:val="NormalWeb"/>
        <w:jc w:val="both"/>
      </w:pPr>
      <w:r>
        <w:rPr>
          <w:sz w:val="28"/>
          <w:szCs w:val="28"/>
        </w:rPr>
        <w:t>    2.Настоящее постановление вступает в силу после его официального опубликования.</w:t>
      </w:r>
    </w:p>
    <w:p w:rsidR="001525A9" w:rsidRDefault="001525A9" w:rsidP="00EF79E4">
      <w:pPr>
        <w:pStyle w:val="NormalWeb"/>
      </w:pPr>
      <w:r>
        <w:rPr>
          <w:sz w:val="28"/>
          <w:szCs w:val="28"/>
        </w:rPr>
        <w:t xml:space="preserve">            </w:t>
      </w:r>
    </w:p>
    <w:p w:rsidR="001525A9" w:rsidRDefault="001525A9" w:rsidP="00BD7D06">
      <w:pPr>
        <w:pStyle w:val="a"/>
        <w:framePr w:w="2841" w:h="2188" w:wrap="auto" w:vAnchor="page" w:hAnchor="page" w:x="5302" w:y="11755"/>
      </w:pPr>
      <w:r>
        <w:pict>
          <v:shape id="_x0000_i1026" type="#_x0000_t75" style="width:142.2pt;height:108.6pt">
            <v:imagedata r:id="rId6" o:title=""/>
          </v:shape>
        </w:pict>
      </w:r>
    </w:p>
    <w:p w:rsidR="001525A9" w:rsidRPr="00BD7D06" w:rsidRDefault="001525A9" w:rsidP="00FB4359">
      <w:pPr>
        <w:pStyle w:val="NormalWeb"/>
        <w:shd w:val="clear" w:color="auto" w:fill="FFFFFF"/>
        <w:rPr>
          <w:sz w:val="28"/>
          <w:szCs w:val="28"/>
        </w:rPr>
      </w:pPr>
      <w:r w:rsidRPr="00BD7D06">
        <w:rPr>
          <w:sz w:val="28"/>
          <w:szCs w:val="28"/>
        </w:rPr>
        <w:t>Глава Талицкого</w:t>
      </w:r>
    </w:p>
    <w:p w:rsidR="001525A9" w:rsidRPr="00BD7D06" w:rsidRDefault="001525A9" w:rsidP="00FB4359">
      <w:pPr>
        <w:pStyle w:val="NormalWeb"/>
        <w:shd w:val="clear" w:color="auto" w:fill="FFFFFF"/>
        <w:rPr>
          <w:sz w:val="28"/>
          <w:szCs w:val="28"/>
        </w:rPr>
      </w:pPr>
      <w:r w:rsidRPr="00BD7D06">
        <w:rPr>
          <w:sz w:val="28"/>
          <w:szCs w:val="28"/>
        </w:rPr>
        <w:t xml:space="preserve"> сельского поселения                                                                   Л.Г.Черепанова                 </w:t>
      </w:r>
    </w:p>
    <w:p w:rsidR="001525A9" w:rsidRPr="006349D4" w:rsidRDefault="001525A9" w:rsidP="00FB4359">
      <w:pPr>
        <w:pStyle w:val="NormalWeb"/>
        <w:shd w:val="clear" w:color="auto" w:fill="FFFFFF"/>
        <w:rPr>
          <w:sz w:val="26"/>
          <w:szCs w:val="26"/>
        </w:rPr>
      </w:pPr>
      <w:r w:rsidRPr="006349D4">
        <w:rPr>
          <w:rStyle w:val="Strong"/>
          <w:sz w:val="26"/>
          <w:szCs w:val="26"/>
        </w:rPr>
        <w:t> </w:t>
      </w:r>
    </w:p>
    <w:p w:rsidR="001525A9" w:rsidRPr="006349D4" w:rsidRDefault="001525A9" w:rsidP="006349D4">
      <w:pPr>
        <w:pStyle w:val="NormalWeb"/>
        <w:shd w:val="clear" w:color="auto" w:fill="FFFFFF"/>
        <w:rPr>
          <w:sz w:val="26"/>
          <w:szCs w:val="26"/>
        </w:rPr>
      </w:pPr>
      <w:r w:rsidRPr="006349D4">
        <w:rPr>
          <w:rStyle w:val="Strong"/>
          <w:sz w:val="26"/>
          <w:szCs w:val="26"/>
        </w:rPr>
        <w:t>           </w:t>
      </w:r>
    </w:p>
    <w:p w:rsidR="001525A9" w:rsidRPr="006349D4" w:rsidRDefault="001525A9" w:rsidP="00FB4359">
      <w:pPr>
        <w:pStyle w:val="NormalWeb"/>
        <w:shd w:val="clear" w:color="auto" w:fill="FFFFFF"/>
        <w:jc w:val="center"/>
        <w:rPr>
          <w:sz w:val="26"/>
          <w:szCs w:val="26"/>
        </w:rPr>
      </w:pPr>
      <w:r w:rsidRPr="006349D4">
        <w:rPr>
          <w:sz w:val="26"/>
          <w:szCs w:val="26"/>
        </w:rPr>
        <w:t> </w:t>
      </w:r>
    </w:p>
    <w:p w:rsidR="001525A9" w:rsidRDefault="001525A9" w:rsidP="00472300">
      <w:pPr>
        <w:pStyle w:val="NormalWeb"/>
        <w:shd w:val="clear" w:color="auto" w:fill="FFFFFF"/>
        <w:jc w:val="right"/>
        <w:rPr>
          <w:rFonts w:ascii="Tahoma" w:hAnsi="Tahoma" w:cs="Tahoma"/>
          <w:sz w:val="26"/>
          <w:szCs w:val="26"/>
        </w:rPr>
      </w:pPr>
    </w:p>
    <w:p w:rsidR="001525A9" w:rsidRDefault="001525A9" w:rsidP="00472300">
      <w:pPr>
        <w:pStyle w:val="NormalWeb"/>
        <w:shd w:val="clear" w:color="auto" w:fill="FFFFFF"/>
        <w:jc w:val="right"/>
        <w:rPr>
          <w:rFonts w:ascii="Tahoma" w:hAnsi="Tahoma" w:cs="Tahoma"/>
          <w:sz w:val="26"/>
          <w:szCs w:val="26"/>
        </w:rPr>
      </w:pPr>
    </w:p>
    <w:p w:rsidR="001525A9" w:rsidRDefault="001525A9" w:rsidP="00BD7D06">
      <w:pPr>
        <w:pStyle w:val="NormalWeb"/>
        <w:shd w:val="clear" w:color="auto" w:fill="FFFFFF"/>
        <w:jc w:val="right"/>
        <w:rPr>
          <w:rFonts w:ascii="Tahoma" w:hAnsi="Tahoma" w:cs="Tahoma"/>
          <w:sz w:val="26"/>
          <w:szCs w:val="26"/>
        </w:rPr>
        <w:sectPr w:rsidR="001525A9" w:rsidSect="00D76C5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Look w:val="00A0"/>
      </w:tblPr>
      <w:tblGrid>
        <w:gridCol w:w="5495"/>
        <w:gridCol w:w="3704"/>
        <w:gridCol w:w="5510"/>
      </w:tblGrid>
      <w:tr w:rsidR="001525A9" w:rsidRPr="00743602" w:rsidTr="005839B8">
        <w:tc>
          <w:tcPr>
            <w:tcW w:w="5495" w:type="dxa"/>
          </w:tcPr>
          <w:p w:rsidR="001525A9" w:rsidRPr="00743602" w:rsidRDefault="001525A9" w:rsidP="005839B8">
            <w:pPr>
              <w:rPr>
                <w:sz w:val="28"/>
                <w:szCs w:val="28"/>
              </w:rPr>
            </w:pPr>
          </w:p>
        </w:tc>
        <w:tc>
          <w:tcPr>
            <w:tcW w:w="3704" w:type="dxa"/>
          </w:tcPr>
          <w:p w:rsidR="001525A9" w:rsidRPr="00743602" w:rsidRDefault="001525A9" w:rsidP="005839B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510" w:type="dxa"/>
          </w:tcPr>
          <w:p w:rsidR="001525A9" w:rsidRPr="00743602" w:rsidRDefault="001525A9" w:rsidP="005839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Утверждено Постановлением №47  от 29.09.2016 г.</w:t>
            </w:r>
          </w:p>
          <w:p w:rsidR="001525A9" w:rsidRPr="00743602" w:rsidRDefault="001525A9" w:rsidP="005839B8">
            <w:pPr>
              <w:rPr>
                <w:sz w:val="28"/>
                <w:szCs w:val="28"/>
              </w:rPr>
            </w:pPr>
            <w:r w:rsidRPr="00743602">
              <w:rPr>
                <w:sz w:val="28"/>
                <w:szCs w:val="28"/>
              </w:rPr>
              <w:t>Глава администрации</w:t>
            </w:r>
          </w:p>
          <w:p w:rsidR="001525A9" w:rsidRPr="00743602" w:rsidRDefault="001525A9" w:rsidP="005839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Талицкого</w:t>
            </w:r>
            <w:r w:rsidRPr="00743602">
              <w:rPr>
                <w:sz w:val="28"/>
                <w:szCs w:val="28"/>
              </w:rPr>
              <w:t xml:space="preserve"> сельского поселения </w:t>
            </w:r>
          </w:p>
          <w:p w:rsidR="001525A9" w:rsidRPr="00743602" w:rsidRDefault="001525A9" w:rsidP="005839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Усть-Канского</w:t>
            </w:r>
            <w:r w:rsidRPr="00743602">
              <w:rPr>
                <w:sz w:val="28"/>
                <w:szCs w:val="28"/>
              </w:rPr>
              <w:t xml:space="preserve"> района Республики Алтай</w:t>
            </w:r>
          </w:p>
        </w:tc>
      </w:tr>
    </w:tbl>
    <w:p w:rsidR="001525A9" w:rsidRDefault="001525A9" w:rsidP="00BD7D06">
      <w:pPr>
        <w:jc w:val="center"/>
        <w:rPr>
          <w:b/>
          <w:sz w:val="28"/>
          <w:szCs w:val="28"/>
        </w:rPr>
      </w:pPr>
    </w:p>
    <w:p w:rsidR="001525A9" w:rsidRPr="0004301E" w:rsidRDefault="001525A9" w:rsidP="00BD7D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</w:t>
      </w:r>
      <w:r w:rsidRPr="0004301E">
        <w:rPr>
          <w:b/>
          <w:sz w:val="28"/>
          <w:szCs w:val="28"/>
        </w:rPr>
        <w:t xml:space="preserve"> </w:t>
      </w:r>
    </w:p>
    <w:p w:rsidR="001525A9" w:rsidRDefault="001525A9" w:rsidP="00BD7D06">
      <w:pPr>
        <w:jc w:val="center"/>
        <w:rPr>
          <w:sz w:val="28"/>
          <w:szCs w:val="28"/>
        </w:rPr>
      </w:pPr>
      <w:r w:rsidRPr="0004301E">
        <w:rPr>
          <w:sz w:val="28"/>
          <w:szCs w:val="28"/>
        </w:rPr>
        <w:t>антикоррупционных действий в муниципально</w:t>
      </w:r>
      <w:r>
        <w:rPr>
          <w:sz w:val="28"/>
          <w:szCs w:val="28"/>
        </w:rPr>
        <w:t>м</w:t>
      </w:r>
      <w:r w:rsidRPr="0004301E">
        <w:rPr>
          <w:sz w:val="28"/>
          <w:szCs w:val="28"/>
        </w:rPr>
        <w:t xml:space="preserve"> образования </w:t>
      </w:r>
    </w:p>
    <w:p w:rsidR="001525A9" w:rsidRDefault="001525A9" w:rsidP="00BD7D06">
      <w:pPr>
        <w:jc w:val="center"/>
        <w:rPr>
          <w:sz w:val="28"/>
          <w:szCs w:val="28"/>
        </w:rPr>
      </w:pPr>
      <w:r>
        <w:rPr>
          <w:sz w:val="28"/>
          <w:szCs w:val="28"/>
        </w:rPr>
        <w:t>Талицкое</w:t>
      </w:r>
      <w:r w:rsidRPr="0004301E">
        <w:rPr>
          <w:sz w:val="28"/>
          <w:szCs w:val="28"/>
        </w:rPr>
        <w:t xml:space="preserve"> сельское поселение  </w:t>
      </w:r>
      <w:r>
        <w:rPr>
          <w:sz w:val="28"/>
          <w:szCs w:val="28"/>
        </w:rPr>
        <w:t xml:space="preserve">Усть-Канского района </w:t>
      </w:r>
    </w:p>
    <w:p w:rsidR="001525A9" w:rsidRPr="0004301E" w:rsidRDefault="001525A9" w:rsidP="00BD7D0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Республики Алтай </w:t>
      </w:r>
      <w:r w:rsidRPr="0004301E">
        <w:rPr>
          <w:sz w:val="28"/>
          <w:szCs w:val="28"/>
        </w:rPr>
        <w:t>на 2016-2017 годы</w:t>
      </w:r>
    </w:p>
    <w:p w:rsidR="001525A9" w:rsidRPr="0004301E" w:rsidRDefault="001525A9" w:rsidP="00BD7D06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9696"/>
        <w:gridCol w:w="1935"/>
        <w:gridCol w:w="2480"/>
      </w:tblGrid>
      <w:tr w:rsidR="001525A9" w:rsidRPr="00743602" w:rsidTr="005839B8">
        <w:tc>
          <w:tcPr>
            <w:tcW w:w="675" w:type="dxa"/>
          </w:tcPr>
          <w:p w:rsidR="001525A9" w:rsidRPr="00743602" w:rsidRDefault="001525A9" w:rsidP="005839B8">
            <w:pPr>
              <w:jc w:val="center"/>
              <w:rPr>
                <w:b/>
              </w:rPr>
            </w:pPr>
            <w:r w:rsidRPr="00743602">
              <w:rPr>
                <w:b/>
              </w:rPr>
              <w:t>№ п/п</w:t>
            </w:r>
          </w:p>
        </w:tc>
        <w:tc>
          <w:tcPr>
            <w:tcW w:w="9696" w:type="dxa"/>
          </w:tcPr>
          <w:p w:rsidR="001525A9" w:rsidRPr="00743602" w:rsidRDefault="001525A9" w:rsidP="005839B8">
            <w:pPr>
              <w:jc w:val="center"/>
              <w:rPr>
                <w:b/>
              </w:rPr>
            </w:pPr>
            <w:r w:rsidRPr="00743602">
              <w:rPr>
                <w:b/>
              </w:rPr>
              <w:t>Наименование мероприятия</w:t>
            </w:r>
          </w:p>
        </w:tc>
        <w:tc>
          <w:tcPr>
            <w:tcW w:w="1935" w:type="dxa"/>
          </w:tcPr>
          <w:p w:rsidR="001525A9" w:rsidRPr="00743602" w:rsidRDefault="001525A9" w:rsidP="005839B8">
            <w:pPr>
              <w:jc w:val="center"/>
              <w:rPr>
                <w:b/>
              </w:rPr>
            </w:pPr>
            <w:r w:rsidRPr="00743602">
              <w:rPr>
                <w:b/>
              </w:rPr>
              <w:t xml:space="preserve">Сроки </w:t>
            </w:r>
          </w:p>
          <w:p w:rsidR="001525A9" w:rsidRPr="00743602" w:rsidRDefault="001525A9" w:rsidP="005839B8">
            <w:pPr>
              <w:jc w:val="center"/>
              <w:rPr>
                <w:b/>
              </w:rPr>
            </w:pPr>
            <w:r w:rsidRPr="00743602">
              <w:rPr>
                <w:b/>
              </w:rPr>
              <w:t>исполнения</w:t>
            </w:r>
          </w:p>
        </w:tc>
        <w:tc>
          <w:tcPr>
            <w:tcW w:w="2480" w:type="dxa"/>
          </w:tcPr>
          <w:p w:rsidR="001525A9" w:rsidRPr="00743602" w:rsidRDefault="001525A9" w:rsidP="005839B8">
            <w:pPr>
              <w:jc w:val="center"/>
              <w:rPr>
                <w:b/>
              </w:rPr>
            </w:pPr>
            <w:r w:rsidRPr="00743602">
              <w:rPr>
                <w:b/>
              </w:rPr>
              <w:t>Ответственный исполнитель</w:t>
            </w:r>
          </w:p>
          <w:p w:rsidR="001525A9" w:rsidRPr="00743602" w:rsidRDefault="001525A9" w:rsidP="005839B8">
            <w:pPr>
              <w:jc w:val="center"/>
              <w:rPr>
                <w:b/>
              </w:rPr>
            </w:pPr>
          </w:p>
        </w:tc>
      </w:tr>
      <w:tr w:rsidR="001525A9" w:rsidRPr="00743602" w:rsidTr="005839B8">
        <w:tc>
          <w:tcPr>
            <w:tcW w:w="14786" w:type="dxa"/>
            <w:gridSpan w:val="4"/>
          </w:tcPr>
          <w:p w:rsidR="001525A9" w:rsidRPr="00743602" w:rsidRDefault="001525A9" w:rsidP="005839B8">
            <w:pPr>
              <w:jc w:val="center"/>
              <w:rPr>
                <w:b/>
              </w:rPr>
            </w:pPr>
            <w:r w:rsidRPr="00743602">
              <w:rPr>
                <w:b/>
                <w:lang w:val="en-US"/>
              </w:rPr>
              <w:t>I</w:t>
            </w:r>
            <w:r w:rsidRPr="00743602">
              <w:rPr>
                <w:b/>
              </w:rPr>
              <w:t>. Организационно – методическое и правовое обеспечение, закрепление стандартов поведения,</w:t>
            </w:r>
          </w:p>
          <w:p w:rsidR="001525A9" w:rsidRPr="00743602" w:rsidRDefault="001525A9" w:rsidP="005839B8">
            <w:pPr>
              <w:jc w:val="center"/>
              <w:rPr>
                <w:b/>
              </w:rPr>
            </w:pPr>
            <w:r w:rsidRPr="00743602">
              <w:rPr>
                <w:b/>
              </w:rPr>
              <w:t>разработка и внедрение специальных антикоррупционных процедур</w:t>
            </w:r>
          </w:p>
        </w:tc>
      </w:tr>
      <w:tr w:rsidR="001525A9" w:rsidRPr="00743602" w:rsidTr="005839B8">
        <w:tc>
          <w:tcPr>
            <w:tcW w:w="675" w:type="dxa"/>
          </w:tcPr>
          <w:p w:rsidR="001525A9" w:rsidRPr="00743602" w:rsidRDefault="001525A9" w:rsidP="005839B8">
            <w:pPr>
              <w:spacing w:before="240"/>
              <w:jc w:val="center"/>
            </w:pPr>
            <w:r w:rsidRPr="00743602">
              <w:t>1.1</w:t>
            </w:r>
          </w:p>
        </w:tc>
        <w:tc>
          <w:tcPr>
            <w:tcW w:w="9696" w:type="dxa"/>
          </w:tcPr>
          <w:p w:rsidR="001525A9" w:rsidRPr="00743602" w:rsidRDefault="001525A9" w:rsidP="005839B8">
            <w:pPr>
              <w:jc w:val="both"/>
            </w:pPr>
            <w:r w:rsidRPr="00743602">
              <w:t xml:space="preserve">Определение должностных лиц, ответственных в администрации муниципального образования </w:t>
            </w:r>
            <w:r>
              <w:t xml:space="preserve">Талицкое </w:t>
            </w:r>
            <w:r w:rsidRPr="00743602">
              <w:t xml:space="preserve"> сельское поселение  </w:t>
            </w:r>
            <w:r>
              <w:t>Усть-Канского</w:t>
            </w:r>
            <w:r w:rsidRPr="00743602">
              <w:t xml:space="preserve"> района Республики Алтай (далее - ОМС) за профилактику коррупционных и иных правонарушений, реализацию антикоррупционной политики. Возложение на данных лиц специальных функций.</w:t>
            </w:r>
          </w:p>
        </w:tc>
        <w:tc>
          <w:tcPr>
            <w:tcW w:w="1935" w:type="dxa"/>
            <w:shd w:val="clear" w:color="auto" w:fill="FFFFFF"/>
          </w:tcPr>
          <w:p w:rsidR="001525A9" w:rsidRPr="00743602" w:rsidRDefault="001525A9" w:rsidP="005839B8">
            <w:pPr>
              <w:jc w:val="center"/>
            </w:pPr>
            <w:r w:rsidRPr="00743602">
              <w:t>30 сентября 2016 года</w:t>
            </w:r>
          </w:p>
        </w:tc>
        <w:tc>
          <w:tcPr>
            <w:tcW w:w="2480" w:type="dxa"/>
          </w:tcPr>
          <w:p w:rsidR="001525A9" w:rsidRPr="00743602" w:rsidRDefault="001525A9" w:rsidP="005839B8">
            <w:pPr>
              <w:jc w:val="both"/>
            </w:pPr>
            <w:r w:rsidRPr="00743602">
              <w:t>Глава администрации сельского поселения</w:t>
            </w:r>
          </w:p>
        </w:tc>
      </w:tr>
      <w:tr w:rsidR="001525A9" w:rsidRPr="00743602" w:rsidTr="005839B8">
        <w:tc>
          <w:tcPr>
            <w:tcW w:w="675" w:type="dxa"/>
          </w:tcPr>
          <w:p w:rsidR="001525A9" w:rsidRPr="00743602" w:rsidRDefault="001525A9" w:rsidP="005839B8">
            <w:pPr>
              <w:jc w:val="center"/>
            </w:pPr>
            <w:r w:rsidRPr="00743602">
              <w:t>1.2</w:t>
            </w:r>
          </w:p>
        </w:tc>
        <w:tc>
          <w:tcPr>
            <w:tcW w:w="9696" w:type="dxa"/>
          </w:tcPr>
          <w:p w:rsidR="001525A9" w:rsidRPr="00E014B6" w:rsidRDefault="001525A9" w:rsidP="005839B8">
            <w:pPr>
              <w:pStyle w:val="consplusnormal0"/>
              <w:shd w:val="clear" w:color="auto" w:fill="FFFFFF"/>
              <w:spacing w:after="200" w:afterAutospacing="0"/>
              <w:jc w:val="both"/>
            </w:pPr>
            <w:r w:rsidRPr="00E014B6">
              <w:t>Разработка проектов муниципальных правовых актов по противодействию коррупции в ОМС и их принятие.</w:t>
            </w:r>
          </w:p>
          <w:p w:rsidR="001525A9" w:rsidRPr="00743602" w:rsidRDefault="001525A9" w:rsidP="005839B8">
            <w:pPr>
              <w:jc w:val="both"/>
            </w:pPr>
          </w:p>
        </w:tc>
        <w:tc>
          <w:tcPr>
            <w:tcW w:w="1935" w:type="dxa"/>
            <w:shd w:val="clear" w:color="auto" w:fill="FFFFFF"/>
          </w:tcPr>
          <w:p w:rsidR="001525A9" w:rsidRPr="00743602" w:rsidRDefault="001525A9" w:rsidP="005839B8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2480" w:type="dxa"/>
          </w:tcPr>
          <w:p w:rsidR="001525A9" w:rsidRPr="00743602" w:rsidRDefault="001525A9" w:rsidP="005839B8">
            <w:r w:rsidRPr="00743602">
              <w:t>Глава администрации сельского поселения либо иное должностное лицо ОМС</w:t>
            </w:r>
          </w:p>
          <w:p w:rsidR="001525A9" w:rsidRPr="00743602" w:rsidRDefault="001525A9" w:rsidP="005839B8"/>
        </w:tc>
      </w:tr>
      <w:tr w:rsidR="001525A9" w:rsidRPr="00743602" w:rsidTr="005839B8">
        <w:tc>
          <w:tcPr>
            <w:tcW w:w="675" w:type="dxa"/>
          </w:tcPr>
          <w:p w:rsidR="001525A9" w:rsidRPr="00743602" w:rsidRDefault="001525A9" w:rsidP="005839B8">
            <w:pPr>
              <w:jc w:val="center"/>
            </w:pPr>
            <w:r w:rsidRPr="00743602">
              <w:t>1.3</w:t>
            </w:r>
          </w:p>
        </w:tc>
        <w:tc>
          <w:tcPr>
            <w:tcW w:w="9696" w:type="dxa"/>
          </w:tcPr>
          <w:p w:rsidR="001525A9" w:rsidRPr="00743602" w:rsidRDefault="001525A9" w:rsidP="005839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Проведение антикоррупционной экспертизы муниципальных нормативных правовых актов и  проектов муниципальных нормативных правовых актов ОМС.</w:t>
            </w:r>
          </w:p>
        </w:tc>
        <w:tc>
          <w:tcPr>
            <w:tcW w:w="1935" w:type="dxa"/>
            <w:shd w:val="clear" w:color="auto" w:fill="FFFFFF"/>
          </w:tcPr>
          <w:p w:rsidR="001525A9" w:rsidRPr="00743602" w:rsidRDefault="001525A9" w:rsidP="005839B8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2480" w:type="dxa"/>
          </w:tcPr>
          <w:p w:rsidR="001525A9" w:rsidRPr="00743602" w:rsidRDefault="001525A9" w:rsidP="005839B8">
            <w:r w:rsidRPr="00743602">
              <w:t>Глава администрации сельского поселения либо иное должностное лицо ОМС</w:t>
            </w:r>
          </w:p>
        </w:tc>
      </w:tr>
      <w:tr w:rsidR="001525A9" w:rsidRPr="00743602" w:rsidTr="005839B8">
        <w:tc>
          <w:tcPr>
            <w:tcW w:w="675" w:type="dxa"/>
          </w:tcPr>
          <w:p w:rsidR="001525A9" w:rsidRPr="00743602" w:rsidRDefault="001525A9" w:rsidP="005839B8">
            <w:pPr>
              <w:jc w:val="center"/>
            </w:pPr>
            <w:r w:rsidRPr="00743602">
              <w:t>1.4</w:t>
            </w:r>
          </w:p>
        </w:tc>
        <w:tc>
          <w:tcPr>
            <w:tcW w:w="9696" w:type="dxa"/>
          </w:tcPr>
          <w:p w:rsidR="001525A9" w:rsidRPr="00743602" w:rsidRDefault="001525A9" w:rsidP="005839B8">
            <w:pPr>
              <w:jc w:val="both"/>
            </w:pPr>
            <w:r w:rsidRPr="00743602">
              <w:t xml:space="preserve">Введение в должностные регламенты и служебные контракты муниципальных служащих обязанностей по соблюдению ограничений и запретов, требований к служебному поведению, предотвращении или урегулировании конфликта интересов, исполнении иных обязанностей в соответствии с антикоррупционным законодательством, ответственности за нарушение антикоррупционного законодательства. </w:t>
            </w:r>
          </w:p>
        </w:tc>
        <w:tc>
          <w:tcPr>
            <w:tcW w:w="1935" w:type="dxa"/>
            <w:shd w:val="clear" w:color="auto" w:fill="FFFFFF"/>
          </w:tcPr>
          <w:p w:rsidR="001525A9" w:rsidRPr="00743602" w:rsidRDefault="001525A9" w:rsidP="005839B8">
            <w:pPr>
              <w:jc w:val="center"/>
            </w:pPr>
            <w:r w:rsidRPr="00743602">
              <w:t>15 октября 2016 года</w:t>
            </w:r>
          </w:p>
        </w:tc>
        <w:tc>
          <w:tcPr>
            <w:tcW w:w="2480" w:type="dxa"/>
          </w:tcPr>
          <w:p w:rsidR="001525A9" w:rsidRPr="00743602" w:rsidRDefault="001525A9" w:rsidP="005839B8">
            <w:pPr>
              <w:jc w:val="both"/>
            </w:pPr>
            <w:r w:rsidRPr="00743602">
              <w:t>Глава администрации сельского поселения</w:t>
            </w:r>
          </w:p>
        </w:tc>
      </w:tr>
      <w:tr w:rsidR="001525A9" w:rsidRPr="00743602" w:rsidTr="005839B8">
        <w:tc>
          <w:tcPr>
            <w:tcW w:w="675" w:type="dxa"/>
          </w:tcPr>
          <w:p w:rsidR="001525A9" w:rsidRPr="00743602" w:rsidRDefault="001525A9" w:rsidP="005839B8">
            <w:pPr>
              <w:jc w:val="center"/>
            </w:pPr>
            <w:r w:rsidRPr="00743602">
              <w:t>1.5</w:t>
            </w:r>
          </w:p>
        </w:tc>
        <w:tc>
          <w:tcPr>
            <w:tcW w:w="9696" w:type="dxa"/>
          </w:tcPr>
          <w:p w:rsidR="001525A9" w:rsidRPr="00743602" w:rsidRDefault="001525A9" w:rsidP="005839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принятие Кодекса этики и служебного поведения муниципальных служащих ОМС. </w:t>
            </w:r>
          </w:p>
        </w:tc>
        <w:tc>
          <w:tcPr>
            <w:tcW w:w="1935" w:type="dxa"/>
            <w:shd w:val="clear" w:color="auto" w:fill="FFFFFF"/>
          </w:tcPr>
          <w:p w:rsidR="001525A9" w:rsidRPr="00743602" w:rsidRDefault="001525A9" w:rsidP="005839B8">
            <w:pPr>
              <w:jc w:val="center"/>
            </w:pPr>
            <w:r w:rsidRPr="00743602">
              <w:t xml:space="preserve">30 сентября 2016 года </w:t>
            </w:r>
          </w:p>
        </w:tc>
        <w:tc>
          <w:tcPr>
            <w:tcW w:w="2480" w:type="dxa"/>
          </w:tcPr>
          <w:p w:rsidR="001525A9" w:rsidRPr="00743602" w:rsidRDefault="001525A9" w:rsidP="005839B8">
            <w:pPr>
              <w:jc w:val="both"/>
            </w:pPr>
            <w:r w:rsidRPr="00743602">
              <w:t>Глава администрации сельского поселения</w:t>
            </w:r>
          </w:p>
        </w:tc>
      </w:tr>
      <w:tr w:rsidR="001525A9" w:rsidRPr="00743602" w:rsidTr="005839B8">
        <w:tc>
          <w:tcPr>
            <w:tcW w:w="675" w:type="dxa"/>
          </w:tcPr>
          <w:p w:rsidR="001525A9" w:rsidRPr="00743602" w:rsidRDefault="001525A9" w:rsidP="005839B8">
            <w:pPr>
              <w:jc w:val="center"/>
            </w:pPr>
            <w:r w:rsidRPr="00743602">
              <w:t>1.6</w:t>
            </w:r>
          </w:p>
        </w:tc>
        <w:tc>
          <w:tcPr>
            <w:tcW w:w="9696" w:type="dxa"/>
          </w:tcPr>
          <w:p w:rsidR="001525A9" w:rsidRPr="00743602" w:rsidRDefault="001525A9" w:rsidP="005839B8">
            <w:pPr>
              <w:jc w:val="both"/>
            </w:pPr>
            <w:r w:rsidRPr="00743602">
              <w:t>Введение антикоррупционных положений в трудовые договоры, должностные инструкции работников ОМС, коллективные договоры, правила внутреннего трудового распорядка.</w:t>
            </w:r>
          </w:p>
        </w:tc>
        <w:tc>
          <w:tcPr>
            <w:tcW w:w="1935" w:type="dxa"/>
            <w:shd w:val="clear" w:color="auto" w:fill="FFFFFF"/>
          </w:tcPr>
          <w:p w:rsidR="001525A9" w:rsidRPr="00743602" w:rsidRDefault="001525A9" w:rsidP="005839B8">
            <w:pPr>
              <w:jc w:val="center"/>
            </w:pPr>
            <w:r w:rsidRPr="00743602">
              <w:t>15 октября 2016 года</w:t>
            </w:r>
          </w:p>
        </w:tc>
        <w:tc>
          <w:tcPr>
            <w:tcW w:w="2480" w:type="dxa"/>
          </w:tcPr>
          <w:p w:rsidR="001525A9" w:rsidRPr="00743602" w:rsidRDefault="001525A9" w:rsidP="005839B8">
            <w:pPr>
              <w:jc w:val="both"/>
            </w:pPr>
            <w:r w:rsidRPr="00743602">
              <w:t>Глава администрации сельского поселения</w:t>
            </w:r>
          </w:p>
        </w:tc>
      </w:tr>
      <w:tr w:rsidR="001525A9" w:rsidRPr="00743602" w:rsidTr="005839B8">
        <w:tc>
          <w:tcPr>
            <w:tcW w:w="675" w:type="dxa"/>
          </w:tcPr>
          <w:p w:rsidR="001525A9" w:rsidRPr="00743602" w:rsidRDefault="001525A9" w:rsidP="005839B8">
            <w:pPr>
              <w:jc w:val="center"/>
            </w:pPr>
            <w:r w:rsidRPr="00743602">
              <w:t>1.7</w:t>
            </w:r>
          </w:p>
        </w:tc>
        <w:tc>
          <w:tcPr>
            <w:tcW w:w="9696" w:type="dxa"/>
          </w:tcPr>
          <w:p w:rsidR="001525A9" w:rsidRPr="00743602" w:rsidRDefault="001525A9" w:rsidP="005839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</w:rPr>
              <w:t>Разработка и внедрение в ОМС  процедуры информирования муниципальными служащими и работниками работодателя о случаях склонения их к совершению коррупционных нарушений и порядка рассмотрения таких сообщений.</w:t>
            </w:r>
          </w:p>
        </w:tc>
        <w:tc>
          <w:tcPr>
            <w:tcW w:w="1935" w:type="dxa"/>
          </w:tcPr>
          <w:p w:rsidR="001525A9" w:rsidRPr="00743602" w:rsidRDefault="001525A9" w:rsidP="005839B8">
            <w:pPr>
              <w:jc w:val="center"/>
            </w:pPr>
            <w:r w:rsidRPr="00743602">
              <w:t>15 октября 2016 года</w:t>
            </w:r>
          </w:p>
        </w:tc>
        <w:tc>
          <w:tcPr>
            <w:tcW w:w="2480" w:type="dxa"/>
          </w:tcPr>
          <w:p w:rsidR="001525A9" w:rsidRPr="00743602" w:rsidRDefault="001525A9" w:rsidP="005839B8">
            <w:pPr>
              <w:jc w:val="both"/>
            </w:pPr>
            <w:r w:rsidRPr="00743602">
              <w:t>Глава администрации сельского поселения</w:t>
            </w:r>
          </w:p>
        </w:tc>
      </w:tr>
      <w:tr w:rsidR="001525A9" w:rsidRPr="00743602" w:rsidTr="005839B8">
        <w:tc>
          <w:tcPr>
            <w:tcW w:w="675" w:type="dxa"/>
          </w:tcPr>
          <w:p w:rsidR="001525A9" w:rsidRPr="00743602" w:rsidRDefault="001525A9" w:rsidP="005839B8">
            <w:pPr>
              <w:jc w:val="center"/>
            </w:pPr>
            <w:r w:rsidRPr="00743602">
              <w:t>1.8</w:t>
            </w:r>
          </w:p>
        </w:tc>
        <w:tc>
          <w:tcPr>
            <w:tcW w:w="9696" w:type="dxa"/>
          </w:tcPr>
          <w:p w:rsidR="001525A9" w:rsidRPr="00743602" w:rsidRDefault="001525A9" w:rsidP="005839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</w:rPr>
              <w:t>Внедрение в ОМС процедуры информирования муниципальными служащими и  работниками работодателя о возникновении конфликта интересов и урегулирования выявленного конфликта интересов.</w:t>
            </w:r>
          </w:p>
        </w:tc>
        <w:tc>
          <w:tcPr>
            <w:tcW w:w="1935" w:type="dxa"/>
          </w:tcPr>
          <w:p w:rsidR="001525A9" w:rsidRPr="00743602" w:rsidRDefault="001525A9" w:rsidP="005839B8">
            <w:pPr>
              <w:jc w:val="center"/>
            </w:pPr>
            <w:r w:rsidRPr="00743602">
              <w:t>15 октября 2016 года</w:t>
            </w:r>
          </w:p>
        </w:tc>
        <w:tc>
          <w:tcPr>
            <w:tcW w:w="2480" w:type="dxa"/>
          </w:tcPr>
          <w:p w:rsidR="001525A9" w:rsidRPr="00743602" w:rsidRDefault="001525A9" w:rsidP="005839B8">
            <w:pPr>
              <w:jc w:val="both"/>
            </w:pPr>
            <w:r w:rsidRPr="00743602">
              <w:t>Глава администрации сельского поселения</w:t>
            </w:r>
          </w:p>
        </w:tc>
      </w:tr>
      <w:tr w:rsidR="001525A9" w:rsidRPr="00743602" w:rsidTr="005839B8">
        <w:tc>
          <w:tcPr>
            <w:tcW w:w="675" w:type="dxa"/>
          </w:tcPr>
          <w:p w:rsidR="001525A9" w:rsidRPr="00743602" w:rsidRDefault="001525A9" w:rsidP="005839B8">
            <w:pPr>
              <w:jc w:val="center"/>
            </w:pPr>
            <w:r w:rsidRPr="00743602">
              <w:t>1.9</w:t>
            </w:r>
          </w:p>
        </w:tc>
        <w:tc>
          <w:tcPr>
            <w:tcW w:w="9696" w:type="dxa"/>
          </w:tcPr>
          <w:p w:rsidR="001525A9" w:rsidRPr="00743602" w:rsidRDefault="001525A9" w:rsidP="005839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 по формированию в ОМС негативного отношения к дарению подарков муниципальным служащим и работникам в связи с их должностным положением или в связи с исполнением ими служебных обязанностей.</w:t>
            </w:r>
          </w:p>
        </w:tc>
        <w:tc>
          <w:tcPr>
            <w:tcW w:w="1935" w:type="dxa"/>
          </w:tcPr>
          <w:p w:rsidR="001525A9" w:rsidRPr="00743602" w:rsidRDefault="001525A9" w:rsidP="005839B8">
            <w:pPr>
              <w:jc w:val="center"/>
            </w:pPr>
            <w:r w:rsidRPr="00743602">
              <w:t>15 октября 2016 года</w:t>
            </w:r>
          </w:p>
        </w:tc>
        <w:tc>
          <w:tcPr>
            <w:tcW w:w="2480" w:type="dxa"/>
          </w:tcPr>
          <w:p w:rsidR="001525A9" w:rsidRPr="00743602" w:rsidRDefault="001525A9" w:rsidP="005839B8">
            <w:pPr>
              <w:jc w:val="both"/>
            </w:pPr>
            <w:r w:rsidRPr="00743602">
              <w:t>Глава администрации сельского поселения</w:t>
            </w:r>
          </w:p>
        </w:tc>
      </w:tr>
      <w:tr w:rsidR="001525A9" w:rsidRPr="00743602" w:rsidTr="005839B8">
        <w:tc>
          <w:tcPr>
            <w:tcW w:w="675" w:type="dxa"/>
          </w:tcPr>
          <w:p w:rsidR="001525A9" w:rsidRPr="00743602" w:rsidRDefault="001525A9" w:rsidP="005839B8">
            <w:pPr>
              <w:jc w:val="center"/>
            </w:pPr>
            <w:r w:rsidRPr="00743602">
              <w:t>1.10</w:t>
            </w:r>
          </w:p>
        </w:tc>
        <w:tc>
          <w:tcPr>
            <w:tcW w:w="9696" w:type="dxa"/>
          </w:tcPr>
          <w:p w:rsidR="001525A9" w:rsidRPr="00743602" w:rsidRDefault="001525A9" w:rsidP="005839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</w:rPr>
              <w:t>Внедрение процедуры приема, учета и рассмотрения обращений граждан и юридических лиц, в том числе  о фактах коррупции со стороны муниципальных служащих и работников ОМС.</w:t>
            </w:r>
          </w:p>
        </w:tc>
        <w:tc>
          <w:tcPr>
            <w:tcW w:w="1935" w:type="dxa"/>
          </w:tcPr>
          <w:p w:rsidR="001525A9" w:rsidRPr="00743602" w:rsidRDefault="001525A9" w:rsidP="005839B8">
            <w:pPr>
              <w:jc w:val="center"/>
            </w:pPr>
            <w:r w:rsidRPr="00743602">
              <w:t>15 октября 2016 года</w:t>
            </w:r>
          </w:p>
        </w:tc>
        <w:tc>
          <w:tcPr>
            <w:tcW w:w="2480" w:type="dxa"/>
          </w:tcPr>
          <w:p w:rsidR="001525A9" w:rsidRPr="00743602" w:rsidRDefault="001525A9" w:rsidP="005839B8">
            <w:pPr>
              <w:jc w:val="both"/>
            </w:pPr>
            <w:r w:rsidRPr="00743602">
              <w:t>Глава администрации сельского поселения</w:t>
            </w:r>
          </w:p>
        </w:tc>
      </w:tr>
      <w:tr w:rsidR="001525A9" w:rsidRPr="00743602" w:rsidTr="005839B8">
        <w:tc>
          <w:tcPr>
            <w:tcW w:w="675" w:type="dxa"/>
          </w:tcPr>
          <w:p w:rsidR="001525A9" w:rsidRPr="00743602" w:rsidRDefault="001525A9" w:rsidP="005839B8">
            <w:pPr>
              <w:jc w:val="center"/>
            </w:pPr>
            <w:r w:rsidRPr="00743602">
              <w:t>1.11</w:t>
            </w:r>
          </w:p>
        </w:tc>
        <w:tc>
          <w:tcPr>
            <w:tcW w:w="9696" w:type="dxa"/>
          </w:tcPr>
          <w:p w:rsidR="001525A9" w:rsidRPr="00743602" w:rsidRDefault="001525A9" w:rsidP="005839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</w:rPr>
              <w:t xml:space="preserve">Внедрение процедуры, направленной на соблюдение требований </w:t>
            </w:r>
            <w:hyperlink r:id="rId7" w:history="1">
              <w:r w:rsidRPr="00743602">
                <w:rPr>
                  <w:rFonts w:ascii="Times New Roman" w:hAnsi="Times New Roman" w:cs="Times New Roman"/>
                  <w:sz w:val="24"/>
                  <w:szCs w:val="24"/>
                </w:rPr>
                <w:t>статьи 12</w:t>
              </w:r>
            </w:hyperlink>
            <w:r w:rsidRPr="00743602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</w:t>
            </w:r>
            <w:r w:rsidRPr="0074360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 декабря 2008 года № 273-ФЗ «</w:t>
            </w:r>
            <w:r w:rsidRPr="00743602">
              <w:rPr>
                <w:rFonts w:ascii="Times New Roman" w:hAnsi="Times New Roman" w:cs="Times New Roman"/>
                <w:sz w:val="24"/>
                <w:szCs w:val="24"/>
              </w:rPr>
              <w:t>О противодействии коррупции», устанавливающих ограничения для гражданина, замещавшего в ОМС должность муниципальной службы, при заключении им трудового или гражданско-правового договора.</w:t>
            </w:r>
          </w:p>
          <w:p w:rsidR="001525A9" w:rsidRPr="00743602" w:rsidRDefault="001525A9" w:rsidP="005839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</w:tcPr>
          <w:p w:rsidR="001525A9" w:rsidRPr="00743602" w:rsidRDefault="001525A9" w:rsidP="005839B8">
            <w:pPr>
              <w:jc w:val="center"/>
            </w:pPr>
            <w:r w:rsidRPr="00743602">
              <w:t>15 октября 2016 года</w:t>
            </w:r>
          </w:p>
        </w:tc>
        <w:tc>
          <w:tcPr>
            <w:tcW w:w="2480" w:type="dxa"/>
          </w:tcPr>
          <w:p w:rsidR="001525A9" w:rsidRPr="00743602" w:rsidRDefault="001525A9" w:rsidP="005839B8">
            <w:pPr>
              <w:jc w:val="both"/>
            </w:pPr>
            <w:r w:rsidRPr="00743602">
              <w:t>Глава администрации сельского поселения</w:t>
            </w:r>
          </w:p>
        </w:tc>
      </w:tr>
      <w:tr w:rsidR="001525A9" w:rsidRPr="00743602" w:rsidTr="005839B8">
        <w:trPr>
          <w:trHeight w:val="404"/>
        </w:trPr>
        <w:tc>
          <w:tcPr>
            <w:tcW w:w="14786" w:type="dxa"/>
            <w:gridSpan w:val="4"/>
          </w:tcPr>
          <w:p w:rsidR="001525A9" w:rsidRPr="00743602" w:rsidRDefault="001525A9" w:rsidP="005839B8">
            <w:pPr>
              <w:jc w:val="center"/>
            </w:pPr>
            <w:r w:rsidRPr="00743602">
              <w:rPr>
                <w:b/>
                <w:lang w:val="en-US"/>
              </w:rPr>
              <w:t>II</w:t>
            </w:r>
            <w:r w:rsidRPr="00743602">
              <w:rPr>
                <w:b/>
              </w:rPr>
              <w:t>. Противодействие коррупции на территории муниципального образования</w:t>
            </w:r>
          </w:p>
        </w:tc>
      </w:tr>
      <w:tr w:rsidR="001525A9" w:rsidRPr="00743602" w:rsidTr="005839B8">
        <w:trPr>
          <w:trHeight w:val="264"/>
        </w:trPr>
        <w:tc>
          <w:tcPr>
            <w:tcW w:w="675" w:type="dxa"/>
          </w:tcPr>
          <w:p w:rsidR="001525A9" w:rsidRPr="00743602" w:rsidRDefault="001525A9" w:rsidP="005839B8">
            <w:pPr>
              <w:jc w:val="center"/>
            </w:pPr>
            <w:r w:rsidRPr="00743602">
              <w:t>2.1</w:t>
            </w:r>
          </w:p>
        </w:tc>
        <w:tc>
          <w:tcPr>
            <w:tcW w:w="9696" w:type="dxa"/>
          </w:tcPr>
          <w:p w:rsidR="001525A9" w:rsidRPr="00743602" w:rsidRDefault="001525A9" w:rsidP="005839B8">
            <w:pPr>
              <w:jc w:val="both"/>
            </w:pPr>
            <w:r w:rsidRPr="00743602">
              <w:t>Обеспечение соблюдения муниципальными служащими ограничений и запретов установленных федеральным законодательством, а также по исполнению муниципальными служащими и работниками ОМС обязанностей, установленных в целях противодействия коррупции, в том числе урегулирование конфликта интересов.</w:t>
            </w:r>
          </w:p>
        </w:tc>
        <w:tc>
          <w:tcPr>
            <w:tcW w:w="1935" w:type="dxa"/>
          </w:tcPr>
          <w:p w:rsidR="001525A9" w:rsidRPr="00743602" w:rsidRDefault="001525A9" w:rsidP="005839B8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2480" w:type="dxa"/>
          </w:tcPr>
          <w:p w:rsidR="001525A9" w:rsidRPr="00743602" w:rsidRDefault="001525A9" w:rsidP="005839B8">
            <w:r w:rsidRPr="00743602">
              <w:t xml:space="preserve">Глава администрации сельского поселения </w:t>
            </w:r>
          </w:p>
        </w:tc>
      </w:tr>
      <w:tr w:rsidR="001525A9" w:rsidRPr="00743602" w:rsidTr="005839B8">
        <w:trPr>
          <w:trHeight w:val="1107"/>
        </w:trPr>
        <w:tc>
          <w:tcPr>
            <w:tcW w:w="675" w:type="dxa"/>
          </w:tcPr>
          <w:p w:rsidR="001525A9" w:rsidRPr="00743602" w:rsidRDefault="001525A9" w:rsidP="005839B8">
            <w:pPr>
              <w:jc w:val="center"/>
            </w:pPr>
            <w:r w:rsidRPr="00743602">
              <w:t>2.2</w:t>
            </w:r>
          </w:p>
        </w:tc>
        <w:tc>
          <w:tcPr>
            <w:tcW w:w="9696" w:type="dxa"/>
          </w:tcPr>
          <w:p w:rsidR="001525A9" w:rsidRPr="00743602" w:rsidRDefault="001525A9" w:rsidP="005839B8">
            <w:pPr>
              <w:jc w:val="both"/>
            </w:pPr>
            <w:r w:rsidRPr="00743602">
              <w:t xml:space="preserve">Обеспечение соблюдения гражданами, замещающими муниципальные должности ограничений и запретов установленных федеральным законодательством, а также  исполнения обязанностей, установленных в целях противодействия коррупции, в том числе урегулирование конфликта интересов. </w:t>
            </w:r>
          </w:p>
        </w:tc>
        <w:tc>
          <w:tcPr>
            <w:tcW w:w="1935" w:type="dxa"/>
          </w:tcPr>
          <w:p w:rsidR="001525A9" w:rsidRPr="00743602" w:rsidRDefault="001525A9" w:rsidP="005839B8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2480" w:type="dxa"/>
            <w:shd w:val="clear" w:color="auto" w:fill="FFFFFF"/>
          </w:tcPr>
          <w:p w:rsidR="001525A9" w:rsidRPr="00743602" w:rsidRDefault="001525A9" w:rsidP="005839B8">
            <w:pPr>
              <w:keepNext/>
            </w:pPr>
            <w:r w:rsidRPr="00743602">
              <w:t xml:space="preserve">Председатель Совета </w:t>
            </w:r>
          </w:p>
          <w:p w:rsidR="001525A9" w:rsidRPr="00743602" w:rsidRDefault="001525A9" w:rsidP="005839B8">
            <w:pPr>
              <w:keepNext/>
            </w:pPr>
            <w:r w:rsidRPr="00743602">
              <w:t>депутатов сельского поселения</w:t>
            </w:r>
          </w:p>
        </w:tc>
      </w:tr>
      <w:tr w:rsidR="001525A9" w:rsidRPr="00743602" w:rsidTr="005839B8">
        <w:trPr>
          <w:trHeight w:val="264"/>
        </w:trPr>
        <w:tc>
          <w:tcPr>
            <w:tcW w:w="675" w:type="dxa"/>
          </w:tcPr>
          <w:p w:rsidR="001525A9" w:rsidRPr="00743602" w:rsidRDefault="001525A9" w:rsidP="005839B8">
            <w:pPr>
              <w:jc w:val="center"/>
            </w:pPr>
            <w:r w:rsidRPr="00743602">
              <w:t>2.3</w:t>
            </w:r>
          </w:p>
        </w:tc>
        <w:tc>
          <w:tcPr>
            <w:tcW w:w="9696" w:type="dxa"/>
          </w:tcPr>
          <w:p w:rsidR="001525A9" w:rsidRPr="00743602" w:rsidRDefault="001525A9" w:rsidP="005839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</w:rPr>
              <w:t>Своевременное предоставление сведений о доходах, расходах, об имуществе и обязательствах имущественного характера,  лицами, замещающими должности, осуществление полномочий по которым влечет за собой обязанность предоставлять данные сведения.</w:t>
            </w:r>
          </w:p>
        </w:tc>
        <w:tc>
          <w:tcPr>
            <w:tcW w:w="1935" w:type="dxa"/>
          </w:tcPr>
          <w:p w:rsidR="001525A9" w:rsidRPr="00743602" w:rsidRDefault="001525A9" w:rsidP="005839B8">
            <w:pPr>
              <w:jc w:val="center"/>
            </w:pPr>
            <w:r w:rsidRPr="00743602">
              <w:t>До 30 апреля текущего года</w:t>
            </w:r>
          </w:p>
        </w:tc>
        <w:tc>
          <w:tcPr>
            <w:tcW w:w="2480" w:type="dxa"/>
            <w:shd w:val="clear" w:color="auto" w:fill="FFFFFF"/>
          </w:tcPr>
          <w:p w:rsidR="001525A9" w:rsidRPr="00743602" w:rsidRDefault="001525A9" w:rsidP="005839B8">
            <w:r w:rsidRPr="00743602">
              <w:t>Глава администрации сельского поселения,</w:t>
            </w:r>
          </w:p>
          <w:p w:rsidR="001525A9" w:rsidRPr="00743602" w:rsidRDefault="001525A9" w:rsidP="005839B8">
            <w:pPr>
              <w:keepNext/>
            </w:pPr>
            <w:r w:rsidRPr="00743602">
              <w:t xml:space="preserve">Председатель Совета </w:t>
            </w:r>
          </w:p>
          <w:p w:rsidR="001525A9" w:rsidRPr="00743602" w:rsidRDefault="001525A9" w:rsidP="005839B8">
            <w:pPr>
              <w:keepNext/>
            </w:pPr>
            <w:r w:rsidRPr="00743602">
              <w:t>депутатов сельского поселения</w:t>
            </w:r>
          </w:p>
        </w:tc>
      </w:tr>
      <w:tr w:rsidR="001525A9" w:rsidRPr="00743602" w:rsidTr="005839B8">
        <w:trPr>
          <w:trHeight w:val="267"/>
        </w:trPr>
        <w:tc>
          <w:tcPr>
            <w:tcW w:w="675" w:type="dxa"/>
          </w:tcPr>
          <w:p w:rsidR="001525A9" w:rsidRPr="00743602" w:rsidRDefault="001525A9" w:rsidP="005839B8">
            <w:pPr>
              <w:jc w:val="center"/>
            </w:pPr>
            <w:r w:rsidRPr="00743602">
              <w:t>2.4</w:t>
            </w:r>
          </w:p>
        </w:tc>
        <w:tc>
          <w:tcPr>
            <w:tcW w:w="9696" w:type="dxa"/>
          </w:tcPr>
          <w:p w:rsidR="001525A9" w:rsidRPr="00743602" w:rsidRDefault="001525A9" w:rsidP="005839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муниципальными служащими Кодекса этики и служебного поведения муниципальных служащих.</w:t>
            </w:r>
          </w:p>
        </w:tc>
        <w:tc>
          <w:tcPr>
            <w:tcW w:w="1935" w:type="dxa"/>
          </w:tcPr>
          <w:p w:rsidR="001525A9" w:rsidRPr="00743602" w:rsidRDefault="001525A9" w:rsidP="005839B8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2480" w:type="dxa"/>
          </w:tcPr>
          <w:p w:rsidR="001525A9" w:rsidRPr="00743602" w:rsidRDefault="001525A9" w:rsidP="005839B8">
            <w:r w:rsidRPr="00743602">
              <w:t xml:space="preserve">Глава администрации сельского поселения </w:t>
            </w:r>
          </w:p>
        </w:tc>
      </w:tr>
      <w:tr w:rsidR="001525A9" w:rsidRPr="00743602" w:rsidTr="005839B8">
        <w:trPr>
          <w:trHeight w:val="267"/>
        </w:trPr>
        <w:tc>
          <w:tcPr>
            <w:tcW w:w="675" w:type="dxa"/>
          </w:tcPr>
          <w:p w:rsidR="001525A9" w:rsidRPr="00743602" w:rsidRDefault="001525A9" w:rsidP="005839B8">
            <w:pPr>
              <w:jc w:val="center"/>
            </w:pPr>
            <w:r w:rsidRPr="00743602">
              <w:t>2.5</w:t>
            </w:r>
          </w:p>
        </w:tc>
        <w:tc>
          <w:tcPr>
            <w:tcW w:w="9696" w:type="dxa"/>
          </w:tcPr>
          <w:p w:rsidR="001525A9" w:rsidRPr="00743602" w:rsidRDefault="001525A9" w:rsidP="005839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Анализ жалоб и обращений граждан  о фактах коррупции  в органах местного самоуправления и организация проверок указанных фактов.</w:t>
            </w:r>
          </w:p>
        </w:tc>
        <w:tc>
          <w:tcPr>
            <w:tcW w:w="1935" w:type="dxa"/>
          </w:tcPr>
          <w:p w:rsidR="001525A9" w:rsidRPr="00743602" w:rsidRDefault="001525A9" w:rsidP="005839B8">
            <w:pPr>
              <w:jc w:val="center"/>
            </w:pPr>
            <w:r w:rsidRPr="00743602">
              <w:t xml:space="preserve">Не реже 1 раза в полугодие </w:t>
            </w:r>
          </w:p>
        </w:tc>
        <w:tc>
          <w:tcPr>
            <w:tcW w:w="2480" w:type="dxa"/>
          </w:tcPr>
          <w:p w:rsidR="001525A9" w:rsidRPr="00743602" w:rsidRDefault="001525A9" w:rsidP="005839B8">
            <w:r w:rsidRPr="00743602">
              <w:t>Глава администрации сельского поселения либо иное должностное лицо ОМС</w:t>
            </w:r>
          </w:p>
        </w:tc>
      </w:tr>
      <w:tr w:rsidR="001525A9" w:rsidRPr="00743602" w:rsidTr="005839B8">
        <w:trPr>
          <w:trHeight w:val="267"/>
        </w:trPr>
        <w:tc>
          <w:tcPr>
            <w:tcW w:w="675" w:type="dxa"/>
          </w:tcPr>
          <w:p w:rsidR="001525A9" w:rsidRPr="00743602" w:rsidRDefault="001525A9" w:rsidP="005839B8">
            <w:pPr>
              <w:jc w:val="center"/>
            </w:pPr>
            <w:r w:rsidRPr="00743602">
              <w:t>2.6</w:t>
            </w:r>
          </w:p>
        </w:tc>
        <w:tc>
          <w:tcPr>
            <w:tcW w:w="9696" w:type="dxa"/>
          </w:tcPr>
          <w:p w:rsidR="001525A9" w:rsidRPr="00743602" w:rsidRDefault="001525A9" w:rsidP="005839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Участие в деятельности комиссии по соблюдению требований к служебному поведению муниципальных служащих и урегулированию конфликта интересов муниципального района</w:t>
            </w:r>
          </w:p>
        </w:tc>
        <w:tc>
          <w:tcPr>
            <w:tcW w:w="1935" w:type="dxa"/>
          </w:tcPr>
          <w:p w:rsidR="001525A9" w:rsidRPr="00743602" w:rsidRDefault="001525A9" w:rsidP="005839B8">
            <w:pPr>
              <w:jc w:val="center"/>
            </w:pPr>
            <w:r w:rsidRPr="00743602">
              <w:t>По мере необходимости, с учетом графика работы Комиссии</w:t>
            </w:r>
          </w:p>
        </w:tc>
        <w:tc>
          <w:tcPr>
            <w:tcW w:w="2480" w:type="dxa"/>
          </w:tcPr>
          <w:p w:rsidR="001525A9" w:rsidRPr="00743602" w:rsidRDefault="001525A9" w:rsidP="005839B8">
            <w:pPr>
              <w:jc w:val="both"/>
            </w:pPr>
            <w:r w:rsidRPr="00743602">
              <w:t>Глава администрации сельского поселения</w:t>
            </w:r>
          </w:p>
        </w:tc>
      </w:tr>
      <w:tr w:rsidR="001525A9" w:rsidRPr="00743602" w:rsidTr="005839B8">
        <w:tc>
          <w:tcPr>
            <w:tcW w:w="14786" w:type="dxa"/>
            <w:gridSpan w:val="4"/>
          </w:tcPr>
          <w:p w:rsidR="001525A9" w:rsidRPr="00743602" w:rsidRDefault="001525A9" w:rsidP="005839B8">
            <w:pPr>
              <w:jc w:val="center"/>
              <w:rPr>
                <w:b/>
              </w:rPr>
            </w:pPr>
            <w:r w:rsidRPr="00743602">
              <w:rPr>
                <w:b/>
                <w:lang w:val="en-US"/>
              </w:rPr>
              <w:t>III</w:t>
            </w:r>
            <w:r w:rsidRPr="00743602">
              <w:rPr>
                <w:b/>
              </w:rPr>
              <w:t>. Обучение и информирование муниципальных служащих и работников ОМС</w:t>
            </w:r>
          </w:p>
        </w:tc>
      </w:tr>
      <w:tr w:rsidR="001525A9" w:rsidRPr="00743602" w:rsidTr="005839B8">
        <w:tc>
          <w:tcPr>
            <w:tcW w:w="675" w:type="dxa"/>
          </w:tcPr>
          <w:p w:rsidR="001525A9" w:rsidRPr="00743602" w:rsidRDefault="001525A9" w:rsidP="005839B8">
            <w:pPr>
              <w:jc w:val="center"/>
            </w:pPr>
            <w:r w:rsidRPr="00743602">
              <w:rPr>
                <w:lang w:val="en-US"/>
              </w:rPr>
              <w:t>3</w:t>
            </w:r>
            <w:r w:rsidRPr="00743602">
              <w:t>.1</w:t>
            </w:r>
          </w:p>
        </w:tc>
        <w:tc>
          <w:tcPr>
            <w:tcW w:w="9696" w:type="dxa"/>
          </w:tcPr>
          <w:p w:rsidR="001525A9" w:rsidRPr="00743602" w:rsidRDefault="001525A9" w:rsidP="005839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</w:rPr>
              <w:t>Организация обучения должностных лиц, ответственных в ОМС за профилактику коррупционных и иных правонарушений, реализацию антикоррупционной политики.</w:t>
            </w:r>
          </w:p>
        </w:tc>
        <w:tc>
          <w:tcPr>
            <w:tcW w:w="1935" w:type="dxa"/>
          </w:tcPr>
          <w:p w:rsidR="001525A9" w:rsidRPr="00743602" w:rsidRDefault="001525A9" w:rsidP="005839B8">
            <w:pPr>
              <w:jc w:val="center"/>
              <w:rPr>
                <w:shd w:val="clear" w:color="auto" w:fill="271C16"/>
              </w:rPr>
            </w:pPr>
            <w:r w:rsidRPr="00743602">
              <w:t>2017 год</w:t>
            </w:r>
          </w:p>
        </w:tc>
        <w:tc>
          <w:tcPr>
            <w:tcW w:w="2480" w:type="dxa"/>
          </w:tcPr>
          <w:p w:rsidR="001525A9" w:rsidRPr="00743602" w:rsidRDefault="001525A9" w:rsidP="005839B8">
            <w:pPr>
              <w:jc w:val="both"/>
            </w:pPr>
            <w:r w:rsidRPr="00743602">
              <w:t>Глава администрации сельского поселения</w:t>
            </w:r>
          </w:p>
        </w:tc>
      </w:tr>
      <w:tr w:rsidR="001525A9" w:rsidRPr="00743602" w:rsidTr="005839B8">
        <w:tc>
          <w:tcPr>
            <w:tcW w:w="675" w:type="dxa"/>
          </w:tcPr>
          <w:p w:rsidR="001525A9" w:rsidRPr="00743602" w:rsidRDefault="001525A9" w:rsidP="005839B8">
            <w:pPr>
              <w:jc w:val="center"/>
            </w:pPr>
            <w:r w:rsidRPr="00743602">
              <w:rPr>
                <w:lang w:val="en-US"/>
              </w:rPr>
              <w:t>3</w:t>
            </w:r>
            <w:r w:rsidRPr="00743602">
              <w:t>.2</w:t>
            </w:r>
          </w:p>
        </w:tc>
        <w:tc>
          <w:tcPr>
            <w:tcW w:w="9696" w:type="dxa"/>
          </w:tcPr>
          <w:p w:rsidR="001525A9" w:rsidRPr="00743602" w:rsidRDefault="001525A9" w:rsidP="005839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</w:rPr>
              <w:t>Ознакомление вновь принимаемых муниципальных служащих и работников под роспись с  нормативными документами, регламентирующими вопросы предупреждения и противодействия коррупции в ОМС.</w:t>
            </w:r>
          </w:p>
        </w:tc>
        <w:tc>
          <w:tcPr>
            <w:tcW w:w="1935" w:type="dxa"/>
          </w:tcPr>
          <w:p w:rsidR="001525A9" w:rsidRPr="00743602" w:rsidRDefault="001525A9" w:rsidP="005839B8">
            <w:pPr>
              <w:jc w:val="center"/>
              <w:rPr>
                <w:shd w:val="clear" w:color="auto" w:fill="271C16"/>
              </w:rPr>
            </w:pPr>
            <w:r w:rsidRPr="00743602">
              <w:t>Постоянно, при приеме на работу</w:t>
            </w:r>
          </w:p>
        </w:tc>
        <w:tc>
          <w:tcPr>
            <w:tcW w:w="2480" w:type="dxa"/>
          </w:tcPr>
          <w:p w:rsidR="001525A9" w:rsidRPr="00743602" w:rsidRDefault="001525A9" w:rsidP="005839B8">
            <w:r w:rsidRPr="00743602">
              <w:t>Глава администрации сельского поселения либо иное должностное лицо ОМС</w:t>
            </w:r>
          </w:p>
        </w:tc>
      </w:tr>
      <w:tr w:rsidR="001525A9" w:rsidRPr="00743602" w:rsidTr="005839B8">
        <w:tc>
          <w:tcPr>
            <w:tcW w:w="675" w:type="dxa"/>
          </w:tcPr>
          <w:p w:rsidR="001525A9" w:rsidRPr="00743602" w:rsidRDefault="001525A9" w:rsidP="005839B8">
            <w:pPr>
              <w:jc w:val="center"/>
            </w:pPr>
            <w:r w:rsidRPr="00743602">
              <w:rPr>
                <w:lang w:val="en-US"/>
              </w:rPr>
              <w:t>3</w:t>
            </w:r>
            <w:r w:rsidRPr="00743602">
              <w:t>.3</w:t>
            </w:r>
          </w:p>
        </w:tc>
        <w:tc>
          <w:tcPr>
            <w:tcW w:w="9696" w:type="dxa"/>
          </w:tcPr>
          <w:p w:rsidR="001525A9" w:rsidRPr="00743602" w:rsidRDefault="001525A9" w:rsidP="005839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</w:rPr>
              <w:t>Ознакомление муниципальных служащих и работников под роспись с нормативными документами, регламентирующими вопросы предупреждения и противодействия коррупции в ОМС.</w:t>
            </w:r>
          </w:p>
        </w:tc>
        <w:tc>
          <w:tcPr>
            <w:tcW w:w="1935" w:type="dxa"/>
          </w:tcPr>
          <w:p w:rsidR="001525A9" w:rsidRPr="00743602" w:rsidRDefault="001525A9" w:rsidP="005839B8">
            <w:pPr>
              <w:jc w:val="center"/>
              <w:rPr>
                <w:shd w:val="clear" w:color="auto" w:fill="271C16"/>
              </w:rPr>
            </w:pPr>
            <w:r w:rsidRPr="00743602">
              <w:t>Постоянно, при издании нового нормативного документа, внесении изменений в действующий</w:t>
            </w:r>
          </w:p>
        </w:tc>
        <w:tc>
          <w:tcPr>
            <w:tcW w:w="2480" w:type="dxa"/>
          </w:tcPr>
          <w:p w:rsidR="001525A9" w:rsidRPr="00743602" w:rsidRDefault="001525A9" w:rsidP="005839B8">
            <w:r w:rsidRPr="00743602">
              <w:t>Глава администрации сельского поселения либо иное должностное лицо ОМС</w:t>
            </w:r>
          </w:p>
        </w:tc>
      </w:tr>
      <w:tr w:rsidR="001525A9" w:rsidRPr="00743602" w:rsidTr="005839B8">
        <w:tc>
          <w:tcPr>
            <w:tcW w:w="14786" w:type="dxa"/>
            <w:gridSpan w:val="4"/>
          </w:tcPr>
          <w:p w:rsidR="001525A9" w:rsidRPr="00743602" w:rsidRDefault="001525A9" w:rsidP="005839B8">
            <w:pPr>
              <w:jc w:val="center"/>
              <w:rPr>
                <w:b/>
              </w:rPr>
            </w:pPr>
            <w:r w:rsidRPr="00743602">
              <w:rPr>
                <w:b/>
                <w:lang w:val="en-US"/>
              </w:rPr>
              <w:t>V</w:t>
            </w:r>
            <w:r w:rsidRPr="00743602">
              <w:rPr>
                <w:b/>
              </w:rPr>
              <w:t>. Информирование общества о мерах, принимаемых ОМС в целях противодействия коррупции</w:t>
            </w:r>
          </w:p>
        </w:tc>
      </w:tr>
      <w:tr w:rsidR="001525A9" w:rsidRPr="00743602" w:rsidTr="005839B8">
        <w:tc>
          <w:tcPr>
            <w:tcW w:w="675" w:type="dxa"/>
          </w:tcPr>
          <w:p w:rsidR="001525A9" w:rsidRPr="00743602" w:rsidRDefault="001525A9" w:rsidP="005839B8">
            <w:pPr>
              <w:jc w:val="center"/>
            </w:pPr>
            <w:r w:rsidRPr="00743602">
              <w:t>4.1</w:t>
            </w:r>
          </w:p>
        </w:tc>
        <w:tc>
          <w:tcPr>
            <w:tcW w:w="9696" w:type="dxa"/>
          </w:tcPr>
          <w:p w:rsidR="001525A9" w:rsidRPr="00743602" w:rsidRDefault="001525A9" w:rsidP="005839B8">
            <w:pPr>
              <w:widowControl w:val="0"/>
              <w:autoSpaceDE w:val="0"/>
              <w:autoSpaceDN w:val="0"/>
              <w:adjustRightInd w:val="0"/>
              <w:jc w:val="both"/>
            </w:pPr>
            <w:r w:rsidRPr="00743602">
              <w:t xml:space="preserve">Обеспечение в пределах, установленных законодательством Российской Федерации и Республики Алтай, доступности и открытости информации о деятельности органов местного самоуправления на официальном сайте </w:t>
            </w:r>
            <w:r>
              <w:t xml:space="preserve">МО «Усть-Канский район» </w:t>
            </w:r>
            <w:r w:rsidRPr="00743602">
              <w:t>в информационно-телекоммуникационной сети «Интернет», взаимодействие со СМИ.</w:t>
            </w:r>
          </w:p>
        </w:tc>
        <w:tc>
          <w:tcPr>
            <w:tcW w:w="1935" w:type="dxa"/>
          </w:tcPr>
          <w:p w:rsidR="001525A9" w:rsidRPr="00743602" w:rsidRDefault="001525A9" w:rsidP="005839B8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2480" w:type="dxa"/>
          </w:tcPr>
          <w:p w:rsidR="001525A9" w:rsidRPr="00743602" w:rsidRDefault="001525A9" w:rsidP="005839B8">
            <w:r w:rsidRPr="00743602">
              <w:t xml:space="preserve">Глава администрации сельского поселения </w:t>
            </w:r>
          </w:p>
        </w:tc>
      </w:tr>
      <w:tr w:rsidR="001525A9" w:rsidRPr="00743602" w:rsidTr="005839B8">
        <w:tc>
          <w:tcPr>
            <w:tcW w:w="675" w:type="dxa"/>
          </w:tcPr>
          <w:p w:rsidR="001525A9" w:rsidRPr="00743602" w:rsidRDefault="001525A9" w:rsidP="005839B8">
            <w:pPr>
              <w:jc w:val="center"/>
            </w:pPr>
            <w:r w:rsidRPr="00743602">
              <w:t>4.2</w:t>
            </w:r>
          </w:p>
        </w:tc>
        <w:tc>
          <w:tcPr>
            <w:tcW w:w="9696" w:type="dxa"/>
          </w:tcPr>
          <w:p w:rsidR="001525A9" w:rsidRPr="00743602" w:rsidRDefault="001525A9" w:rsidP="005839B8">
            <w:pPr>
              <w:jc w:val="both"/>
            </w:pPr>
            <w:r w:rsidRPr="00743602">
              <w:t>Размещение на официальном сайте ОМС в информационно-телекоммуникационной сети «Интернет», в разделе «Противодействие коррупции», актуальной информации и отчетных материалов об антикоррупционной деятельности ОМС, достигнутых результатах в сфере противодействия коррупции</w:t>
            </w:r>
            <w:r w:rsidRPr="00743602">
              <w:rPr>
                <w:b/>
              </w:rPr>
              <w:t>.</w:t>
            </w:r>
          </w:p>
        </w:tc>
        <w:tc>
          <w:tcPr>
            <w:tcW w:w="1935" w:type="dxa"/>
          </w:tcPr>
          <w:p w:rsidR="001525A9" w:rsidRPr="00743602" w:rsidRDefault="001525A9" w:rsidP="005839B8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2480" w:type="dxa"/>
          </w:tcPr>
          <w:p w:rsidR="001525A9" w:rsidRPr="00743602" w:rsidRDefault="001525A9" w:rsidP="005839B8">
            <w:r w:rsidRPr="00743602">
              <w:t>Глава администрации сельского поселения либо иное должностное лицо ОМС</w:t>
            </w:r>
          </w:p>
        </w:tc>
      </w:tr>
      <w:tr w:rsidR="001525A9" w:rsidRPr="00743602" w:rsidTr="005839B8">
        <w:tc>
          <w:tcPr>
            <w:tcW w:w="675" w:type="dxa"/>
          </w:tcPr>
          <w:p w:rsidR="001525A9" w:rsidRPr="00743602" w:rsidRDefault="001525A9" w:rsidP="005839B8">
            <w:pPr>
              <w:jc w:val="center"/>
            </w:pPr>
            <w:r w:rsidRPr="00743602">
              <w:t>4.3</w:t>
            </w:r>
          </w:p>
        </w:tc>
        <w:tc>
          <w:tcPr>
            <w:tcW w:w="9696" w:type="dxa"/>
          </w:tcPr>
          <w:p w:rsidR="001525A9" w:rsidRPr="00743602" w:rsidRDefault="001525A9" w:rsidP="005839B8">
            <w:pPr>
              <w:jc w:val="both"/>
            </w:pPr>
            <w:r w:rsidRPr="00743602">
              <w:t xml:space="preserve">Опубликование на официальном сайте ОМС в информационно-телекоммуникационной сети «Интернет» текстов нормативных правовых актов Российской Федерации и Республики Алтай, муниципального района и сельского поселения в сфере противодействия коррупции, а также проектов нормативных правовых актов. </w:t>
            </w:r>
          </w:p>
        </w:tc>
        <w:tc>
          <w:tcPr>
            <w:tcW w:w="1935" w:type="dxa"/>
          </w:tcPr>
          <w:p w:rsidR="001525A9" w:rsidRPr="00743602" w:rsidRDefault="001525A9" w:rsidP="005839B8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2480" w:type="dxa"/>
          </w:tcPr>
          <w:p w:rsidR="001525A9" w:rsidRPr="00743602" w:rsidRDefault="001525A9" w:rsidP="005839B8">
            <w:r w:rsidRPr="00743602">
              <w:t>Глава администрации сельского поселения либо иное должностное лицо ОМС</w:t>
            </w:r>
          </w:p>
        </w:tc>
      </w:tr>
      <w:tr w:rsidR="001525A9" w:rsidRPr="00743602" w:rsidTr="005839B8">
        <w:tc>
          <w:tcPr>
            <w:tcW w:w="675" w:type="dxa"/>
          </w:tcPr>
          <w:p w:rsidR="001525A9" w:rsidRPr="00743602" w:rsidRDefault="001525A9" w:rsidP="005839B8">
            <w:pPr>
              <w:jc w:val="center"/>
            </w:pPr>
            <w:r w:rsidRPr="00743602">
              <w:t>4.4</w:t>
            </w:r>
          </w:p>
        </w:tc>
        <w:tc>
          <w:tcPr>
            <w:tcW w:w="9696" w:type="dxa"/>
          </w:tcPr>
          <w:p w:rsidR="001525A9" w:rsidRPr="00743602" w:rsidRDefault="001525A9" w:rsidP="005839B8">
            <w:pPr>
              <w:jc w:val="both"/>
            </w:pPr>
            <w:r w:rsidRPr="00743602">
              <w:t>Создание и размещение в помещениях занимаемых ОМС, социальной рекламы, направленной на профилактику коррупционных проявлений со стороны граждан и предупреждение коррупционного поведения муниципальных служащих и работников ОМС.</w:t>
            </w:r>
          </w:p>
        </w:tc>
        <w:tc>
          <w:tcPr>
            <w:tcW w:w="1935" w:type="dxa"/>
          </w:tcPr>
          <w:p w:rsidR="001525A9" w:rsidRPr="00743602" w:rsidRDefault="001525A9" w:rsidP="005839B8">
            <w:pPr>
              <w:jc w:val="center"/>
            </w:pPr>
            <w:r w:rsidRPr="00743602">
              <w:t>1 раз в год, обновление по мере необходимости</w:t>
            </w:r>
          </w:p>
        </w:tc>
        <w:tc>
          <w:tcPr>
            <w:tcW w:w="2480" w:type="dxa"/>
          </w:tcPr>
          <w:p w:rsidR="001525A9" w:rsidRPr="00743602" w:rsidRDefault="001525A9" w:rsidP="005839B8">
            <w:r w:rsidRPr="00743602">
              <w:t>Глава администрации сельского поселения либо иное должностное лицо ОМС</w:t>
            </w:r>
          </w:p>
        </w:tc>
      </w:tr>
      <w:tr w:rsidR="001525A9" w:rsidRPr="00743602" w:rsidTr="005839B8">
        <w:tc>
          <w:tcPr>
            <w:tcW w:w="675" w:type="dxa"/>
          </w:tcPr>
          <w:p w:rsidR="001525A9" w:rsidRPr="00743602" w:rsidRDefault="001525A9" w:rsidP="005839B8">
            <w:pPr>
              <w:jc w:val="center"/>
            </w:pPr>
            <w:r w:rsidRPr="00743602">
              <w:t>4.5</w:t>
            </w:r>
          </w:p>
        </w:tc>
        <w:tc>
          <w:tcPr>
            <w:tcW w:w="9696" w:type="dxa"/>
          </w:tcPr>
          <w:p w:rsidR="001525A9" w:rsidRPr="00743602" w:rsidRDefault="001525A9" w:rsidP="005839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Размещение сведений о доходах, об имуществе и обязательствах имущественного характера лиц, замещающих муниципальные должности, муниципальных служащих и членов их семей  на официальном сайте органа местного самоуправления </w:t>
            </w:r>
            <w:r w:rsidRPr="00743602">
              <w:rPr>
                <w:rFonts w:ascii="Times New Roman" w:hAnsi="Times New Roman" w:cs="Times New Roman"/>
                <w:sz w:val="24"/>
                <w:szCs w:val="24"/>
              </w:rPr>
              <w:t>в информационно-телекоммуникационной сети «Интернет».</w:t>
            </w:r>
          </w:p>
        </w:tc>
        <w:tc>
          <w:tcPr>
            <w:tcW w:w="1935" w:type="dxa"/>
          </w:tcPr>
          <w:p w:rsidR="001525A9" w:rsidRPr="00743602" w:rsidRDefault="001525A9" w:rsidP="005839B8">
            <w:pPr>
              <w:jc w:val="center"/>
            </w:pPr>
            <w:r w:rsidRPr="00743602">
              <w:t xml:space="preserve">в течение 14 рабочих дней со дня истечения срока, установленного для подачи сведений </w:t>
            </w:r>
            <w:r w:rsidRPr="00743602">
              <w:rPr>
                <w:lang w:eastAsia="ar-SA"/>
              </w:rPr>
              <w:t>о доходах, расходах, об имуществе и обязательствах имущественного характера</w:t>
            </w:r>
          </w:p>
        </w:tc>
        <w:tc>
          <w:tcPr>
            <w:tcW w:w="2480" w:type="dxa"/>
          </w:tcPr>
          <w:p w:rsidR="001525A9" w:rsidRPr="00743602" w:rsidRDefault="001525A9" w:rsidP="005839B8">
            <w:r w:rsidRPr="00743602">
              <w:t>Глава администрации сельского поселения,</w:t>
            </w:r>
          </w:p>
          <w:p w:rsidR="001525A9" w:rsidRPr="00743602" w:rsidRDefault="001525A9" w:rsidP="005839B8">
            <w:pPr>
              <w:keepNext/>
            </w:pPr>
            <w:r w:rsidRPr="00743602">
              <w:t xml:space="preserve">Председатель Совета </w:t>
            </w:r>
          </w:p>
          <w:p w:rsidR="001525A9" w:rsidRPr="00743602" w:rsidRDefault="001525A9" w:rsidP="005839B8">
            <w:pPr>
              <w:keepNext/>
            </w:pPr>
            <w:r w:rsidRPr="00743602">
              <w:t>депутатов сельского поселения</w:t>
            </w:r>
          </w:p>
          <w:p w:rsidR="001525A9" w:rsidRPr="00743602" w:rsidRDefault="001525A9" w:rsidP="005839B8"/>
        </w:tc>
      </w:tr>
      <w:tr w:rsidR="001525A9" w:rsidRPr="00743602" w:rsidTr="005839B8">
        <w:tc>
          <w:tcPr>
            <w:tcW w:w="14786" w:type="dxa"/>
            <w:gridSpan w:val="4"/>
          </w:tcPr>
          <w:p w:rsidR="001525A9" w:rsidRPr="00743602" w:rsidRDefault="001525A9" w:rsidP="005839B8">
            <w:pPr>
              <w:shd w:val="clear" w:color="auto" w:fill="FFFFFF"/>
              <w:jc w:val="center"/>
              <w:rPr>
                <w:b/>
                <w:bCs/>
              </w:rPr>
            </w:pPr>
            <w:r w:rsidRPr="00743602">
              <w:rPr>
                <w:b/>
                <w:bCs/>
                <w:lang w:val="en-US"/>
              </w:rPr>
              <w:t>V</w:t>
            </w:r>
            <w:r w:rsidRPr="00743602">
              <w:rPr>
                <w:b/>
                <w:bCs/>
              </w:rPr>
              <w:t xml:space="preserve">. Противодействие коррупции в сфере размещения заказов на поставки товаров, выполнение работ, </w:t>
            </w:r>
          </w:p>
          <w:p w:rsidR="001525A9" w:rsidRPr="00743602" w:rsidRDefault="001525A9" w:rsidP="005839B8">
            <w:pPr>
              <w:shd w:val="clear" w:color="auto" w:fill="FFFFFF"/>
              <w:jc w:val="center"/>
            </w:pPr>
            <w:r w:rsidRPr="00743602">
              <w:rPr>
                <w:b/>
                <w:bCs/>
              </w:rPr>
              <w:t>оказание услуг для муниципальных нужд</w:t>
            </w:r>
          </w:p>
        </w:tc>
      </w:tr>
      <w:tr w:rsidR="001525A9" w:rsidRPr="00743602" w:rsidTr="005839B8">
        <w:tc>
          <w:tcPr>
            <w:tcW w:w="675" w:type="dxa"/>
          </w:tcPr>
          <w:p w:rsidR="001525A9" w:rsidRPr="00743602" w:rsidRDefault="001525A9" w:rsidP="005839B8">
            <w:pPr>
              <w:jc w:val="center"/>
            </w:pPr>
            <w:r w:rsidRPr="00743602">
              <w:t>5.1</w:t>
            </w:r>
          </w:p>
        </w:tc>
        <w:tc>
          <w:tcPr>
            <w:tcW w:w="9696" w:type="dxa"/>
          </w:tcPr>
          <w:p w:rsidR="001525A9" w:rsidRPr="00743602" w:rsidRDefault="001525A9" w:rsidP="005839B8">
            <w:pPr>
              <w:shd w:val="clear" w:color="auto" w:fill="FFFFFF"/>
              <w:jc w:val="both"/>
              <w:rPr>
                <w:shd w:val="clear" w:color="auto" w:fill="FFFFFF"/>
              </w:rPr>
            </w:pPr>
            <w:r w:rsidRPr="00743602">
              <w:rPr>
                <w:shd w:val="clear" w:color="auto" w:fill="FFFFFF"/>
              </w:rPr>
              <w:t xml:space="preserve">Размещение информации о </w:t>
            </w:r>
            <w:r w:rsidRPr="00743602">
              <w:rPr>
                <w:bCs/>
              </w:rPr>
              <w:t>размещении заказов на поставки товаров, выполнение работ, оказание услуг для муниципальных нужд</w:t>
            </w:r>
            <w:r w:rsidRPr="00743602">
              <w:rPr>
                <w:shd w:val="clear" w:color="auto" w:fill="FFFFFF"/>
              </w:rPr>
              <w:t xml:space="preserve"> </w:t>
            </w:r>
            <w:r w:rsidRPr="00743602">
              <w:t>в Единой информационной системе в сфере закупок</w:t>
            </w:r>
            <w:r w:rsidRPr="00743602">
              <w:rPr>
                <w:shd w:val="clear" w:color="auto" w:fill="FFFFFF"/>
              </w:rPr>
              <w:t>,  на официальном сайте ОМС в информационно-телекоммуникационной сети «Интернет».</w:t>
            </w:r>
          </w:p>
        </w:tc>
        <w:tc>
          <w:tcPr>
            <w:tcW w:w="1935" w:type="dxa"/>
          </w:tcPr>
          <w:p w:rsidR="001525A9" w:rsidRPr="00743602" w:rsidRDefault="001525A9" w:rsidP="005839B8">
            <w:pPr>
              <w:jc w:val="center"/>
            </w:pPr>
            <w:r w:rsidRPr="00743602">
              <w:t>2016-2017 годы</w:t>
            </w:r>
          </w:p>
        </w:tc>
        <w:tc>
          <w:tcPr>
            <w:tcW w:w="2480" w:type="dxa"/>
          </w:tcPr>
          <w:p w:rsidR="001525A9" w:rsidRPr="00743602" w:rsidRDefault="001525A9" w:rsidP="005839B8">
            <w:r w:rsidRPr="00743602">
              <w:t>Глава администрации сельского поселения либо иное должностное лицо ОМС</w:t>
            </w:r>
          </w:p>
        </w:tc>
      </w:tr>
      <w:tr w:rsidR="001525A9" w:rsidRPr="00743602" w:rsidTr="005839B8">
        <w:tc>
          <w:tcPr>
            <w:tcW w:w="675" w:type="dxa"/>
          </w:tcPr>
          <w:p w:rsidR="001525A9" w:rsidRPr="00743602" w:rsidRDefault="001525A9" w:rsidP="005839B8">
            <w:pPr>
              <w:jc w:val="center"/>
            </w:pPr>
            <w:r w:rsidRPr="00743602">
              <w:t>5.2</w:t>
            </w:r>
          </w:p>
        </w:tc>
        <w:tc>
          <w:tcPr>
            <w:tcW w:w="9696" w:type="dxa"/>
          </w:tcPr>
          <w:p w:rsidR="001525A9" w:rsidRPr="00743602" w:rsidRDefault="001525A9" w:rsidP="005839B8">
            <w:pPr>
              <w:widowControl w:val="0"/>
              <w:autoSpaceDE w:val="0"/>
              <w:autoSpaceDN w:val="0"/>
              <w:adjustRightInd w:val="0"/>
              <w:jc w:val="both"/>
            </w:pPr>
            <w:r w:rsidRPr="00743602">
              <w:t xml:space="preserve">Поддержание актуального состояния реестра муниципальных услуг. </w:t>
            </w:r>
          </w:p>
        </w:tc>
        <w:tc>
          <w:tcPr>
            <w:tcW w:w="1935" w:type="dxa"/>
          </w:tcPr>
          <w:p w:rsidR="001525A9" w:rsidRPr="00743602" w:rsidRDefault="001525A9" w:rsidP="005839B8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2480" w:type="dxa"/>
          </w:tcPr>
          <w:p w:rsidR="001525A9" w:rsidRPr="00743602" w:rsidRDefault="001525A9" w:rsidP="005839B8">
            <w:r w:rsidRPr="00743602">
              <w:t>Глава администрации сельского поселения либо иное должностное лицо ОМС</w:t>
            </w:r>
          </w:p>
        </w:tc>
      </w:tr>
      <w:tr w:rsidR="001525A9" w:rsidRPr="00743602" w:rsidTr="005839B8">
        <w:tc>
          <w:tcPr>
            <w:tcW w:w="675" w:type="dxa"/>
          </w:tcPr>
          <w:p w:rsidR="001525A9" w:rsidRPr="00743602" w:rsidRDefault="001525A9" w:rsidP="005839B8">
            <w:pPr>
              <w:jc w:val="center"/>
            </w:pPr>
            <w:r w:rsidRPr="00743602">
              <w:t>5.3</w:t>
            </w:r>
          </w:p>
        </w:tc>
        <w:tc>
          <w:tcPr>
            <w:tcW w:w="9696" w:type="dxa"/>
          </w:tcPr>
          <w:p w:rsidR="001525A9" w:rsidRPr="00743602" w:rsidRDefault="001525A9" w:rsidP="005839B8">
            <w:pPr>
              <w:widowControl w:val="0"/>
              <w:autoSpaceDE w:val="0"/>
              <w:autoSpaceDN w:val="0"/>
              <w:adjustRightInd w:val="0"/>
              <w:jc w:val="both"/>
            </w:pPr>
            <w:r w:rsidRPr="00743602">
              <w:t>Организация мониторинга наиболее массовых и значимых для граждан муниципальных услуг, а также удовлетворенности граждан качеством предоставления муниципальных услуг.</w:t>
            </w:r>
          </w:p>
        </w:tc>
        <w:tc>
          <w:tcPr>
            <w:tcW w:w="1935" w:type="dxa"/>
          </w:tcPr>
          <w:p w:rsidR="001525A9" w:rsidRPr="00743602" w:rsidRDefault="001525A9" w:rsidP="005839B8">
            <w:pPr>
              <w:jc w:val="center"/>
            </w:pPr>
            <w:r w:rsidRPr="00743602">
              <w:t>1 раз в полугодие</w:t>
            </w:r>
          </w:p>
        </w:tc>
        <w:tc>
          <w:tcPr>
            <w:tcW w:w="2480" w:type="dxa"/>
          </w:tcPr>
          <w:p w:rsidR="001525A9" w:rsidRPr="00743602" w:rsidRDefault="001525A9" w:rsidP="005839B8">
            <w:r w:rsidRPr="00743602">
              <w:t>Глава администрации сельского поселения либо иное должностное лицо ОМС</w:t>
            </w:r>
          </w:p>
        </w:tc>
      </w:tr>
      <w:tr w:rsidR="001525A9" w:rsidRPr="00743602" w:rsidTr="005839B8">
        <w:tc>
          <w:tcPr>
            <w:tcW w:w="675" w:type="dxa"/>
          </w:tcPr>
          <w:p w:rsidR="001525A9" w:rsidRPr="00743602" w:rsidRDefault="001525A9" w:rsidP="005839B8">
            <w:pPr>
              <w:jc w:val="center"/>
            </w:pPr>
            <w:r w:rsidRPr="00743602">
              <w:t>5.4</w:t>
            </w:r>
          </w:p>
        </w:tc>
        <w:tc>
          <w:tcPr>
            <w:tcW w:w="9696" w:type="dxa"/>
          </w:tcPr>
          <w:p w:rsidR="001525A9" w:rsidRPr="00743602" w:rsidRDefault="001525A9" w:rsidP="005839B8">
            <w:pPr>
              <w:widowControl w:val="0"/>
              <w:autoSpaceDE w:val="0"/>
              <w:autoSpaceDN w:val="0"/>
              <w:adjustRightInd w:val="0"/>
              <w:jc w:val="both"/>
            </w:pPr>
            <w:r w:rsidRPr="00743602">
              <w:t xml:space="preserve">Внесение в Совет депутатов </w:t>
            </w:r>
            <w:r>
              <w:t xml:space="preserve">Талицкого </w:t>
            </w:r>
            <w:r w:rsidRPr="00743602">
              <w:t xml:space="preserve">сельского поселения предложений по актуализации перечня муниципальных услуг, которые являются необходимыми и обязательными для предоставления администрацией </w:t>
            </w:r>
            <w:r>
              <w:t xml:space="preserve">Талицкого </w:t>
            </w:r>
            <w:r w:rsidRPr="00743602">
              <w:t>сельского поселения муниципальных услуг.</w:t>
            </w:r>
          </w:p>
        </w:tc>
        <w:tc>
          <w:tcPr>
            <w:tcW w:w="1935" w:type="dxa"/>
          </w:tcPr>
          <w:p w:rsidR="001525A9" w:rsidRPr="00743602" w:rsidRDefault="001525A9" w:rsidP="005839B8">
            <w:pPr>
              <w:jc w:val="center"/>
            </w:pPr>
            <w:r w:rsidRPr="00743602">
              <w:t>Не реже 1 раза в полугодие</w:t>
            </w:r>
          </w:p>
        </w:tc>
        <w:tc>
          <w:tcPr>
            <w:tcW w:w="2480" w:type="dxa"/>
          </w:tcPr>
          <w:p w:rsidR="001525A9" w:rsidRPr="00743602" w:rsidRDefault="001525A9" w:rsidP="005839B8">
            <w:r w:rsidRPr="00743602">
              <w:t xml:space="preserve">Глава администрации сельского поселения </w:t>
            </w:r>
          </w:p>
        </w:tc>
      </w:tr>
      <w:tr w:rsidR="001525A9" w:rsidRPr="00743602" w:rsidTr="005839B8">
        <w:tc>
          <w:tcPr>
            <w:tcW w:w="675" w:type="dxa"/>
          </w:tcPr>
          <w:p w:rsidR="001525A9" w:rsidRPr="00743602" w:rsidRDefault="001525A9" w:rsidP="005839B8">
            <w:pPr>
              <w:jc w:val="center"/>
            </w:pPr>
            <w:r w:rsidRPr="00743602">
              <w:t>5.5</w:t>
            </w:r>
          </w:p>
        </w:tc>
        <w:tc>
          <w:tcPr>
            <w:tcW w:w="9696" w:type="dxa"/>
          </w:tcPr>
          <w:p w:rsidR="001525A9" w:rsidRPr="00743602" w:rsidRDefault="001525A9" w:rsidP="005839B8">
            <w:pPr>
              <w:widowControl w:val="0"/>
              <w:autoSpaceDE w:val="0"/>
              <w:autoSpaceDN w:val="0"/>
              <w:adjustRightInd w:val="0"/>
              <w:jc w:val="both"/>
            </w:pPr>
            <w:r w:rsidRPr="00743602">
              <w:t xml:space="preserve">Разработка, внедрение и мониторинг административных регламентов предоставления муниципальных услуг,  </w:t>
            </w:r>
            <w:r w:rsidRPr="00743602">
              <w:rPr>
                <w:shd w:val="clear" w:color="auto" w:fill="FFFFFF"/>
              </w:rPr>
              <w:t>осуществления  функций муниципального контроля.</w:t>
            </w:r>
          </w:p>
        </w:tc>
        <w:tc>
          <w:tcPr>
            <w:tcW w:w="1935" w:type="dxa"/>
          </w:tcPr>
          <w:p w:rsidR="001525A9" w:rsidRPr="00743602" w:rsidRDefault="001525A9" w:rsidP="005839B8">
            <w:pPr>
              <w:jc w:val="center"/>
            </w:pPr>
            <w:r w:rsidRPr="00743602">
              <w:t>По мере необходимости</w:t>
            </w:r>
          </w:p>
        </w:tc>
        <w:tc>
          <w:tcPr>
            <w:tcW w:w="2480" w:type="dxa"/>
          </w:tcPr>
          <w:p w:rsidR="001525A9" w:rsidRPr="00743602" w:rsidRDefault="001525A9" w:rsidP="005839B8">
            <w:r w:rsidRPr="00743602">
              <w:t>Глава администрации сельского поселения либо иное должностное лицо ОМС</w:t>
            </w:r>
          </w:p>
        </w:tc>
      </w:tr>
      <w:tr w:rsidR="001525A9" w:rsidRPr="00743602" w:rsidTr="005839B8">
        <w:tc>
          <w:tcPr>
            <w:tcW w:w="14786" w:type="dxa"/>
            <w:gridSpan w:val="4"/>
          </w:tcPr>
          <w:p w:rsidR="001525A9" w:rsidRPr="00743602" w:rsidRDefault="001525A9" w:rsidP="005839B8">
            <w:pPr>
              <w:jc w:val="center"/>
            </w:pPr>
            <w:r w:rsidRPr="00743602">
              <w:rPr>
                <w:b/>
                <w:lang w:val="en-US"/>
              </w:rPr>
              <w:t>VI</w:t>
            </w:r>
            <w:r w:rsidRPr="00743602">
              <w:rPr>
                <w:b/>
              </w:rPr>
              <w:t>. Контроль и оценка результатов проводимой антикоррупционной работы</w:t>
            </w:r>
          </w:p>
        </w:tc>
      </w:tr>
      <w:tr w:rsidR="001525A9" w:rsidRPr="00743602" w:rsidTr="005839B8">
        <w:tc>
          <w:tcPr>
            <w:tcW w:w="675" w:type="dxa"/>
          </w:tcPr>
          <w:p w:rsidR="001525A9" w:rsidRPr="00743602" w:rsidRDefault="001525A9" w:rsidP="005839B8">
            <w:pPr>
              <w:jc w:val="center"/>
            </w:pPr>
            <w:r w:rsidRPr="00743602">
              <w:rPr>
                <w:lang w:val="en-US"/>
              </w:rPr>
              <w:t>6</w:t>
            </w:r>
            <w:r w:rsidRPr="00743602">
              <w:t>.1</w:t>
            </w:r>
          </w:p>
        </w:tc>
        <w:tc>
          <w:tcPr>
            <w:tcW w:w="9696" w:type="dxa"/>
          </w:tcPr>
          <w:p w:rsidR="001525A9" w:rsidRPr="00743602" w:rsidRDefault="001525A9" w:rsidP="005839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Рассмотрение на Совете депутатов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Талицкого</w:t>
            </w:r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сельского поселения результатов работы ОМС по противодействию коррупции на территории муниципального образований.</w:t>
            </w:r>
          </w:p>
        </w:tc>
        <w:tc>
          <w:tcPr>
            <w:tcW w:w="1935" w:type="dxa"/>
          </w:tcPr>
          <w:p w:rsidR="001525A9" w:rsidRPr="00743602" w:rsidRDefault="001525A9" w:rsidP="005839B8">
            <w:pPr>
              <w:jc w:val="center"/>
            </w:pPr>
            <w:r w:rsidRPr="00743602">
              <w:t>Не реже 1 раза в полугодие</w:t>
            </w:r>
          </w:p>
        </w:tc>
        <w:tc>
          <w:tcPr>
            <w:tcW w:w="2480" w:type="dxa"/>
          </w:tcPr>
          <w:p w:rsidR="001525A9" w:rsidRPr="00743602" w:rsidRDefault="001525A9" w:rsidP="005839B8">
            <w:r w:rsidRPr="00743602">
              <w:t>Глава администрации сельского поселения,</w:t>
            </w:r>
          </w:p>
          <w:p w:rsidR="001525A9" w:rsidRPr="00743602" w:rsidRDefault="001525A9" w:rsidP="005839B8">
            <w:pPr>
              <w:keepNext/>
            </w:pPr>
            <w:r w:rsidRPr="00743602">
              <w:t xml:space="preserve">Председатель Совета </w:t>
            </w:r>
          </w:p>
          <w:p w:rsidR="001525A9" w:rsidRPr="00743602" w:rsidRDefault="001525A9" w:rsidP="005839B8">
            <w:pPr>
              <w:keepNext/>
            </w:pPr>
            <w:r w:rsidRPr="00743602">
              <w:t>депутатов сельского поселения</w:t>
            </w:r>
          </w:p>
        </w:tc>
      </w:tr>
      <w:tr w:rsidR="001525A9" w:rsidRPr="00743602" w:rsidTr="005839B8">
        <w:tc>
          <w:tcPr>
            <w:tcW w:w="675" w:type="dxa"/>
          </w:tcPr>
          <w:p w:rsidR="001525A9" w:rsidRPr="00743602" w:rsidRDefault="001525A9" w:rsidP="005839B8">
            <w:pPr>
              <w:jc w:val="center"/>
            </w:pPr>
            <w:r w:rsidRPr="00743602">
              <w:rPr>
                <w:lang w:val="en-US"/>
              </w:rPr>
              <w:t>6</w:t>
            </w:r>
            <w:r w:rsidRPr="00743602">
              <w:t>.2</w:t>
            </w:r>
          </w:p>
        </w:tc>
        <w:tc>
          <w:tcPr>
            <w:tcW w:w="9696" w:type="dxa"/>
          </w:tcPr>
          <w:p w:rsidR="001525A9" w:rsidRPr="00743602" w:rsidRDefault="001525A9" w:rsidP="005839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контроля соблюдения муниципальными служащими ограничений и запретов, установленных федеральным законодательством, а также соблюдения требований к служебному поведению муниципальных служащих и работников ОМС, урегулированию конфликта интересов. </w:t>
            </w:r>
          </w:p>
        </w:tc>
        <w:tc>
          <w:tcPr>
            <w:tcW w:w="1935" w:type="dxa"/>
          </w:tcPr>
          <w:p w:rsidR="001525A9" w:rsidRPr="00743602" w:rsidRDefault="001525A9" w:rsidP="005839B8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2480" w:type="dxa"/>
          </w:tcPr>
          <w:p w:rsidR="001525A9" w:rsidRPr="00743602" w:rsidRDefault="001525A9" w:rsidP="005839B8">
            <w:r w:rsidRPr="00743602">
              <w:t xml:space="preserve">Глава администрации сельского поселения </w:t>
            </w:r>
          </w:p>
        </w:tc>
      </w:tr>
      <w:tr w:rsidR="001525A9" w:rsidRPr="00743602" w:rsidTr="005839B8">
        <w:tc>
          <w:tcPr>
            <w:tcW w:w="675" w:type="dxa"/>
          </w:tcPr>
          <w:p w:rsidR="001525A9" w:rsidRPr="00743602" w:rsidRDefault="001525A9" w:rsidP="005839B8">
            <w:pPr>
              <w:jc w:val="center"/>
              <w:rPr>
                <w:lang w:val="en-US"/>
              </w:rPr>
            </w:pPr>
          </w:p>
        </w:tc>
        <w:tc>
          <w:tcPr>
            <w:tcW w:w="9696" w:type="dxa"/>
          </w:tcPr>
          <w:p w:rsidR="001525A9" w:rsidRPr="00743602" w:rsidRDefault="001525A9" w:rsidP="005839B8">
            <w:pPr>
              <w:jc w:val="both"/>
            </w:pPr>
            <w:r w:rsidRPr="00743602">
              <w:t xml:space="preserve">Осуществление контроля соблюдения гражданами, замещающими муниципальные должности ограничений и запретов установленных федеральным законодательством, а также  исполнения обязанностей, установленных в целях противодействия коррупции, в том числе урегулирование конфликта интересов. </w:t>
            </w:r>
          </w:p>
        </w:tc>
        <w:tc>
          <w:tcPr>
            <w:tcW w:w="1935" w:type="dxa"/>
          </w:tcPr>
          <w:p w:rsidR="001525A9" w:rsidRPr="00743602" w:rsidRDefault="001525A9" w:rsidP="005839B8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2480" w:type="dxa"/>
          </w:tcPr>
          <w:p w:rsidR="001525A9" w:rsidRPr="00743602" w:rsidRDefault="001525A9" w:rsidP="005839B8">
            <w:pPr>
              <w:keepNext/>
            </w:pPr>
            <w:r w:rsidRPr="00743602">
              <w:t xml:space="preserve">Председатель Совета </w:t>
            </w:r>
          </w:p>
          <w:p w:rsidR="001525A9" w:rsidRPr="00743602" w:rsidRDefault="001525A9" w:rsidP="005839B8">
            <w:r w:rsidRPr="00743602">
              <w:t>депутатов сельского поселения</w:t>
            </w:r>
          </w:p>
        </w:tc>
      </w:tr>
      <w:tr w:rsidR="001525A9" w:rsidRPr="00743602" w:rsidTr="005839B8">
        <w:tc>
          <w:tcPr>
            <w:tcW w:w="675" w:type="dxa"/>
          </w:tcPr>
          <w:p w:rsidR="001525A9" w:rsidRPr="00743602" w:rsidRDefault="001525A9" w:rsidP="005839B8">
            <w:pPr>
              <w:jc w:val="center"/>
            </w:pPr>
            <w:r w:rsidRPr="00743602">
              <w:rPr>
                <w:lang w:val="en-US"/>
              </w:rPr>
              <w:t>6</w:t>
            </w:r>
            <w:r w:rsidRPr="00743602">
              <w:t>.3</w:t>
            </w:r>
          </w:p>
        </w:tc>
        <w:tc>
          <w:tcPr>
            <w:tcW w:w="9696" w:type="dxa"/>
          </w:tcPr>
          <w:p w:rsidR="001525A9" w:rsidRPr="00743602" w:rsidRDefault="001525A9" w:rsidP="005839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Осуществление контроля за  соблюдением требований Федерального закона от 21.07.2005 № 94-ФЗ «О размещении заказов на поставки товаров, выполнение работ, оказание услуг для государственных и муниципальных нужд».</w:t>
            </w:r>
          </w:p>
        </w:tc>
        <w:tc>
          <w:tcPr>
            <w:tcW w:w="1935" w:type="dxa"/>
          </w:tcPr>
          <w:p w:rsidR="001525A9" w:rsidRPr="00743602" w:rsidRDefault="001525A9" w:rsidP="005839B8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2480" w:type="dxa"/>
          </w:tcPr>
          <w:p w:rsidR="001525A9" w:rsidRPr="00743602" w:rsidRDefault="001525A9" w:rsidP="005839B8">
            <w:r w:rsidRPr="00743602">
              <w:t xml:space="preserve">Глава администрации сельского поселения </w:t>
            </w:r>
          </w:p>
        </w:tc>
      </w:tr>
      <w:tr w:rsidR="001525A9" w:rsidRPr="00743602" w:rsidTr="005839B8">
        <w:tc>
          <w:tcPr>
            <w:tcW w:w="675" w:type="dxa"/>
          </w:tcPr>
          <w:p w:rsidR="001525A9" w:rsidRPr="00743602" w:rsidRDefault="001525A9" w:rsidP="005839B8">
            <w:pPr>
              <w:jc w:val="center"/>
            </w:pPr>
            <w:r w:rsidRPr="00743602">
              <w:rPr>
                <w:lang w:val="en-US"/>
              </w:rPr>
              <w:t>6</w:t>
            </w:r>
            <w:r w:rsidRPr="00743602">
              <w:t>.4</w:t>
            </w:r>
          </w:p>
        </w:tc>
        <w:tc>
          <w:tcPr>
            <w:tcW w:w="9696" w:type="dxa"/>
          </w:tcPr>
          <w:p w:rsidR="001525A9" w:rsidRPr="00743602" w:rsidRDefault="001525A9" w:rsidP="005839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Осуществление контроля за использованием недвижимого имущества на территории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Талицкого</w:t>
            </w:r>
            <w:r w:rsidRPr="0074360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сельского поселения. </w:t>
            </w:r>
          </w:p>
        </w:tc>
        <w:tc>
          <w:tcPr>
            <w:tcW w:w="1935" w:type="dxa"/>
          </w:tcPr>
          <w:p w:rsidR="001525A9" w:rsidRPr="00743602" w:rsidRDefault="001525A9" w:rsidP="005839B8">
            <w:pPr>
              <w:jc w:val="center"/>
            </w:pPr>
            <w:r w:rsidRPr="00743602">
              <w:t xml:space="preserve">Постоянно </w:t>
            </w:r>
          </w:p>
        </w:tc>
        <w:tc>
          <w:tcPr>
            <w:tcW w:w="2480" w:type="dxa"/>
          </w:tcPr>
          <w:p w:rsidR="001525A9" w:rsidRPr="00743602" w:rsidRDefault="001525A9" w:rsidP="005839B8">
            <w:r w:rsidRPr="00743602">
              <w:t xml:space="preserve">Глава администрации сельского поселения </w:t>
            </w:r>
          </w:p>
        </w:tc>
      </w:tr>
    </w:tbl>
    <w:p w:rsidR="001525A9" w:rsidRPr="00E014B6" w:rsidRDefault="001525A9" w:rsidP="00BD7D06">
      <w:pPr>
        <w:rPr>
          <w:b/>
          <w:sz w:val="28"/>
          <w:szCs w:val="28"/>
          <w:vertAlign w:val="superscript"/>
        </w:rPr>
      </w:pPr>
    </w:p>
    <w:p w:rsidR="001525A9" w:rsidRPr="00BC1E69" w:rsidRDefault="001525A9" w:rsidP="00BD7D06">
      <w:pPr>
        <w:pStyle w:val="NormalWeb"/>
        <w:shd w:val="clear" w:color="auto" w:fill="FFFFFF"/>
        <w:jc w:val="right"/>
      </w:pPr>
    </w:p>
    <w:sectPr w:rsidR="001525A9" w:rsidRPr="00BC1E69" w:rsidSect="00CD2183">
      <w:pgSz w:w="16838" w:h="11906" w:orient="landscape"/>
      <w:pgMar w:top="170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896E15"/>
    <w:multiLevelType w:val="hybridMultilevel"/>
    <w:tmpl w:val="D37849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B4359"/>
    <w:rsid w:val="0004301E"/>
    <w:rsid w:val="000754AA"/>
    <w:rsid w:val="000B69FF"/>
    <w:rsid w:val="000E747F"/>
    <w:rsid w:val="00124895"/>
    <w:rsid w:val="001525A9"/>
    <w:rsid w:val="0018442E"/>
    <w:rsid w:val="002227B2"/>
    <w:rsid w:val="00222CB9"/>
    <w:rsid w:val="002919DE"/>
    <w:rsid w:val="002F134C"/>
    <w:rsid w:val="003007CB"/>
    <w:rsid w:val="003C4B56"/>
    <w:rsid w:val="003E0B27"/>
    <w:rsid w:val="003F0099"/>
    <w:rsid w:val="00446547"/>
    <w:rsid w:val="00472300"/>
    <w:rsid w:val="004A567D"/>
    <w:rsid w:val="005255C4"/>
    <w:rsid w:val="00535DF8"/>
    <w:rsid w:val="00555A3C"/>
    <w:rsid w:val="00577716"/>
    <w:rsid w:val="005839B8"/>
    <w:rsid w:val="005E0D56"/>
    <w:rsid w:val="00602ED3"/>
    <w:rsid w:val="00623065"/>
    <w:rsid w:val="006244CF"/>
    <w:rsid w:val="006349D4"/>
    <w:rsid w:val="006678AB"/>
    <w:rsid w:val="006C4D3C"/>
    <w:rsid w:val="00743602"/>
    <w:rsid w:val="00781A5B"/>
    <w:rsid w:val="00792714"/>
    <w:rsid w:val="00804FBA"/>
    <w:rsid w:val="00852E17"/>
    <w:rsid w:val="00867074"/>
    <w:rsid w:val="008C2AA0"/>
    <w:rsid w:val="008D510A"/>
    <w:rsid w:val="008E27B0"/>
    <w:rsid w:val="00943736"/>
    <w:rsid w:val="009542E4"/>
    <w:rsid w:val="009B6E54"/>
    <w:rsid w:val="009D4B80"/>
    <w:rsid w:val="009E6EA1"/>
    <w:rsid w:val="00A00D1B"/>
    <w:rsid w:val="00A41824"/>
    <w:rsid w:val="00B11470"/>
    <w:rsid w:val="00B22948"/>
    <w:rsid w:val="00B96FB0"/>
    <w:rsid w:val="00BC1E69"/>
    <w:rsid w:val="00BD7D06"/>
    <w:rsid w:val="00C21DD5"/>
    <w:rsid w:val="00C835E6"/>
    <w:rsid w:val="00CC3BD8"/>
    <w:rsid w:val="00CD2183"/>
    <w:rsid w:val="00CD4E7A"/>
    <w:rsid w:val="00D65CB9"/>
    <w:rsid w:val="00D76C5A"/>
    <w:rsid w:val="00E014B6"/>
    <w:rsid w:val="00E32AFA"/>
    <w:rsid w:val="00E34A36"/>
    <w:rsid w:val="00E561FB"/>
    <w:rsid w:val="00EC706A"/>
    <w:rsid w:val="00EF79E4"/>
    <w:rsid w:val="00F3375C"/>
    <w:rsid w:val="00F40C34"/>
    <w:rsid w:val="00F62A1B"/>
    <w:rsid w:val="00F71223"/>
    <w:rsid w:val="00F83B97"/>
    <w:rsid w:val="00FB4359"/>
    <w:rsid w:val="00FC74A3"/>
    <w:rsid w:val="00FD65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359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B4359"/>
    <w:pPr>
      <w:keepNext/>
      <w:outlineLvl w:val="1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FB435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FB435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Title">
    <w:name w:val="Title"/>
    <w:basedOn w:val="Normal"/>
    <w:link w:val="TitleChar"/>
    <w:uiPriority w:val="99"/>
    <w:qFormat/>
    <w:rsid w:val="00FB4359"/>
    <w:pPr>
      <w:jc w:val="center"/>
    </w:pPr>
    <w:rPr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FB4359"/>
    <w:rPr>
      <w:rFonts w:ascii="Times New Roman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rsid w:val="00FB4359"/>
    <w:pPr>
      <w:spacing w:before="100" w:beforeAutospacing="1" w:after="100" w:afterAutospacing="1"/>
    </w:pPr>
  </w:style>
  <w:style w:type="paragraph" w:customStyle="1" w:styleId="default">
    <w:name w:val="default"/>
    <w:basedOn w:val="Normal"/>
    <w:uiPriority w:val="99"/>
    <w:rsid w:val="00FB4359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FB4359"/>
    <w:rPr>
      <w:rFonts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FB43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B4359"/>
    <w:rPr>
      <w:rFonts w:ascii="Tahoma" w:hAnsi="Tahoma" w:cs="Tahoma"/>
      <w:sz w:val="16"/>
      <w:szCs w:val="16"/>
      <w:lang w:eastAsia="ru-RU"/>
    </w:rPr>
  </w:style>
  <w:style w:type="paragraph" w:customStyle="1" w:styleId="a">
    <w:name w:val="Стиль"/>
    <w:uiPriority w:val="99"/>
    <w:rsid w:val="00535DF8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customStyle="1" w:styleId="elementhandle">
    <w:name w:val="element_handle"/>
    <w:basedOn w:val="DefaultParagraphFont"/>
    <w:uiPriority w:val="99"/>
    <w:rsid w:val="00EF79E4"/>
    <w:rPr>
      <w:rFonts w:cs="Times New Roman"/>
    </w:rPr>
  </w:style>
  <w:style w:type="paragraph" w:customStyle="1" w:styleId="ConsPlusNormal">
    <w:name w:val="ConsPlusNormal"/>
    <w:uiPriority w:val="99"/>
    <w:rsid w:val="00BD7D06"/>
    <w:pPr>
      <w:widowControl w:val="0"/>
      <w:autoSpaceDE w:val="0"/>
      <w:autoSpaceDN w:val="0"/>
    </w:pPr>
    <w:rPr>
      <w:rFonts w:cs="Calibri"/>
      <w:szCs w:val="20"/>
    </w:rPr>
  </w:style>
  <w:style w:type="paragraph" w:customStyle="1" w:styleId="consplusnormal0">
    <w:name w:val="consplusnormal"/>
    <w:basedOn w:val="Normal"/>
    <w:uiPriority w:val="99"/>
    <w:rsid w:val="00BD7D06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409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40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0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409559">
                  <w:marLeft w:val="47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40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6409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40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40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40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409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6409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9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8194DF13B75AA0AF88D1A19A68CDE92C85E84D8CC4BBDE036890C42908F4020A9F6FAD9YAL1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7</Pages>
  <Words>1865</Words>
  <Characters>10632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АЛТАЙ </dc:title>
  <dc:subject/>
  <dc:creator>DNA7 X86</dc:creator>
  <cp:keywords/>
  <dc:description/>
  <cp:lastModifiedBy>USER</cp:lastModifiedBy>
  <cp:revision>2</cp:revision>
  <cp:lastPrinted>2016-04-13T04:16:00Z</cp:lastPrinted>
  <dcterms:created xsi:type="dcterms:W3CDTF">2016-09-29T07:35:00Z</dcterms:created>
  <dcterms:modified xsi:type="dcterms:W3CDTF">2016-09-29T07:35:00Z</dcterms:modified>
</cp:coreProperties>
</file>